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1187F" w14:textId="503B7528" w:rsidR="00B008BB" w:rsidRDefault="00211F50" w:rsidP="00972022">
      <w:r>
        <w:rPr>
          <w:noProof/>
        </w:rPr>
        <w:drawing>
          <wp:anchor distT="0" distB="0" distL="114300" distR="114300" simplePos="0" relativeHeight="251673600" behindDoc="0" locked="0" layoutInCell="1" allowOverlap="1" wp14:anchorId="0BEE10FF" wp14:editId="140A666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3980" cy="1969826"/>
            <wp:effectExtent l="0" t="0" r="7620" b="0"/>
            <wp:wrapSquare wrapText="bothSides"/>
            <wp:docPr id="1335849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4982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969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75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76718" wp14:editId="539338E6">
                <wp:simplePos x="0" y="0"/>
                <wp:positionH relativeFrom="column">
                  <wp:posOffset>22860</wp:posOffset>
                </wp:positionH>
                <wp:positionV relativeFrom="paragraph">
                  <wp:posOffset>-114300</wp:posOffset>
                </wp:positionV>
                <wp:extent cx="2975610" cy="2076450"/>
                <wp:effectExtent l="0" t="0" r="0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561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01C34" w14:textId="77777777" w:rsidR="001F7580" w:rsidRDefault="00595CEA" w:rsidP="002557EA">
                            <w:pP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E545F9">
                              <w:rPr>
                                <w:rFonts w:ascii="Tempus Sans ITC" w:hAnsi="Tempus Sans ITC"/>
                                <w:b/>
                                <w:sz w:val="72"/>
                                <w:szCs w:val="72"/>
                              </w:rPr>
                              <w:t>Parwich</w:t>
                            </w:r>
                            <w:proofErr w:type="spellEnd"/>
                            <w:r w:rsidRPr="00E545F9">
                              <w:rPr>
                                <w:rFonts w:ascii="Tempus Sans ITC" w:hAnsi="Tempus Sans ITC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1E2C4001" w14:textId="2146F226" w:rsidR="00595CEA" w:rsidRPr="00E545F9" w:rsidRDefault="001F7580" w:rsidP="002557EA">
                            <w:pP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sz w:val="72"/>
                                <w:szCs w:val="72"/>
                              </w:rPr>
                            </w:pPr>
                            <w:r w:rsidRPr="00E545F9">
                              <w:rPr>
                                <w:rFonts w:ascii="Tempus Sans ITC" w:hAnsi="Tempus Sans ITC"/>
                                <w:b/>
                                <w:sz w:val="72"/>
                                <w:szCs w:val="72"/>
                              </w:rPr>
                              <w:t xml:space="preserve">Village </w:t>
                            </w:r>
                            <w:r w:rsidR="00595CEA" w:rsidRPr="00E545F9">
                              <w:rPr>
                                <w:rFonts w:ascii="Tempus Sans ITC" w:hAnsi="Tempus Sans ITC"/>
                                <w:b/>
                                <w:sz w:val="72"/>
                                <w:szCs w:val="72"/>
                              </w:rPr>
                              <w:t>Show</w:t>
                            </w:r>
                          </w:p>
                          <w:p w14:paraId="22A01C2A" w14:textId="77777777" w:rsidR="00595CEA" w:rsidRDefault="00595CEA" w:rsidP="002557EA">
                            <w:pP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>Memorial Hall</w:t>
                            </w:r>
                          </w:p>
                          <w:p w14:paraId="73653AC4" w14:textId="74406BFC" w:rsidR="00595CEA" w:rsidRPr="00E545F9" w:rsidRDefault="00595CEA" w:rsidP="002557EA">
                            <w:pP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</w:pPr>
                            <w:r w:rsidRPr="00E545F9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>Sunday</w:t>
                            </w:r>
                            <w:r w:rsidR="00F965DB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 xml:space="preserve"> 13</w:t>
                            </w:r>
                            <w:r w:rsidR="000F1094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>th</w:t>
                            </w:r>
                            <w:r w:rsidRPr="00E545F9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 xml:space="preserve"> September 20</w:t>
                            </w:r>
                            <w:r w:rsidR="00CE7CC9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="00FB13B9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7671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.8pt;margin-top:-9pt;width:234.3pt;height:1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" stroked="f">
                <v:textbox>
                  <w:txbxContent>
                    <w:p w14:paraId="6A001C34" w14:textId="77777777" w:rsidR="001F7580" w:rsidRDefault="00595CEA" w:rsidP="002557EA">
                      <w:pP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sz w:val="72"/>
                          <w:szCs w:val="72"/>
                        </w:rPr>
                      </w:pPr>
                      <w:proofErr w:type="spellStart"/>
                      <w:r w:rsidRPr="00E545F9">
                        <w:rPr>
                          <w:rFonts w:ascii="Tempus Sans ITC" w:hAnsi="Tempus Sans ITC"/>
                          <w:b/>
                          <w:sz w:val="72"/>
                          <w:szCs w:val="72"/>
                        </w:rPr>
                        <w:t>Parwich</w:t>
                      </w:r>
                      <w:proofErr w:type="spellEnd"/>
                      <w:r w:rsidRPr="00E545F9">
                        <w:rPr>
                          <w:rFonts w:ascii="Tempus Sans ITC" w:hAnsi="Tempus Sans ITC"/>
                          <w:b/>
                          <w:sz w:val="72"/>
                          <w:szCs w:val="72"/>
                        </w:rPr>
                        <w:t xml:space="preserve"> </w:t>
                      </w:r>
                    </w:p>
                    <w:p w14:paraId="1E2C4001" w14:textId="2146F226" w:rsidR="00595CEA" w:rsidRPr="00E545F9" w:rsidRDefault="001F7580" w:rsidP="002557EA">
                      <w:pP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sz w:val="72"/>
                          <w:szCs w:val="72"/>
                        </w:rPr>
                      </w:pPr>
                      <w:r w:rsidRPr="00E545F9">
                        <w:rPr>
                          <w:rFonts w:ascii="Tempus Sans ITC" w:hAnsi="Tempus Sans ITC"/>
                          <w:b/>
                          <w:sz w:val="72"/>
                          <w:szCs w:val="72"/>
                        </w:rPr>
                        <w:t xml:space="preserve">Village </w:t>
                      </w:r>
                      <w:r w:rsidR="00595CEA" w:rsidRPr="00E545F9">
                        <w:rPr>
                          <w:rFonts w:ascii="Tempus Sans ITC" w:hAnsi="Tempus Sans ITC"/>
                          <w:b/>
                          <w:sz w:val="72"/>
                          <w:szCs w:val="72"/>
                        </w:rPr>
                        <w:t>Show</w:t>
                      </w:r>
                    </w:p>
                    <w:p w14:paraId="22A01C2A" w14:textId="77777777" w:rsidR="00595CEA" w:rsidRDefault="00595CEA" w:rsidP="002557EA">
                      <w:pP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>Memorial Hall</w:t>
                      </w:r>
                    </w:p>
                    <w:p w14:paraId="73653AC4" w14:textId="74406BFC" w:rsidR="00595CEA" w:rsidRPr="00E545F9" w:rsidRDefault="00595CEA" w:rsidP="002557EA">
                      <w:pP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</w:pPr>
                      <w:r w:rsidRPr="00E545F9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>Sunday</w:t>
                      </w:r>
                      <w:r w:rsidR="00F965DB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 xml:space="preserve"> 13</w:t>
                      </w:r>
                      <w:r w:rsidR="000F1094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>th</w:t>
                      </w:r>
                      <w:r w:rsidRPr="00E545F9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 xml:space="preserve"> September 20</w:t>
                      </w:r>
                      <w:r w:rsidR="00CE7CC9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>2</w:t>
                      </w:r>
                      <w:r w:rsidR="00FB13B9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785B759" w14:textId="463DE9B4" w:rsidR="00B008BB" w:rsidRDefault="00B008BB" w:rsidP="00972022"/>
    <w:p w14:paraId="4FD7AACC" w14:textId="77777777" w:rsidR="00B008BB" w:rsidRDefault="00B008BB" w:rsidP="00972022"/>
    <w:p w14:paraId="1FC0294E" w14:textId="794F8F4E" w:rsidR="00B008BB" w:rsidRDefault="00CE7CC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0AE8F3" wp14:editId="5354395C">
                <wp:simplePos x="0" y="0"/>
                <wp:positionH relativeFrom="margin">
                  <wp:posOffset>26670</wp:posOffset>
                </wp:positionH>
                <wp:positionV relativeFrom="page">
                  <wp:posOffset>2514600</wp:posOffset>
                </wp:positionV>
                <wp:extent cx="4370070" cy="4560570"/>
                <wp:effectExtent l="19050" t="19050" r="11430" b="1143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0070" cy="456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06B15" w14:textId="08C397BD" w:rsidR="00595CEA" w:rsidRDefault="00595CEA" w:rsidP="002557EA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</w:pPr>
                            <w:r w:rsidRPr="00E545F9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 xml:space="preserve">Entries from </w:t>
                            </w:r>
                            <w:r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>10 am to 12 noon on the morning of the show.</w:t>
                            </w:r>
                          </w:p>
                          <w:p w14:paraId="1F7AA6FD" w14:textId="6B71C054" w:rsidR="00171B63" w:rsidRPr="00457000" w:rsidRDefault="00595CEA" w:rsidP="002557EA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</w:pPr>
                            <w:r w:rsidRPr="00457000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 xml:space="preserve">Entry fees per item </w:t>
                            </w:r>
                            <w:r w:rsidR="00211F50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>2</w:t>
                            </w:r>
                            <w:r w:rsidR="00CE7CC9" w:rsidRPr="00457000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 xml:space="preserve">0p </w:t>
                            </w:r>
                            <w:r w:rsidRPr="00457000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>for members</w:t>
                            </w:r>
                            <w:r w:rsidR="00CE7CC9" w:rsidRPr="00457000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211F50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>5</w:t>
                            </w:r>
                            <w:r w:rsidRPr="00457000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>0p for non-members.</w:t>
                            </w:r>
                          </w:p>
                          <w:p w14:paraId="6B48FCA9" w14:textId="6E280969" w:rsidR="00595CEA" w:rsidRPr="00457000" w:rsidRDefault="00171B63" w:rsidP="002557EA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</w:pPr>
                            <w:r w:rsidRPr="00457000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 xml:space="preserve">Except where indicated, there is </w:t>
                            </w:r>
                            <w:r w:rsidRPr="00457000">
                              <w:rPr>
                                <w:rFonts w:ascii="Tempus Sans ITC" w:hAnsi="Tempus Sans ITC"/>
                                <w:sz w:val="32"/>
                                <w:szCs w:val="32"/>
                                <w:u w:val="single"/>
                              </w:rPr>
                              <w:t>no restriction</w:t>
                            </w:r>
                            <w:r w:rsidRPr="00457000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 xml:space="preserve"> on the number of entries per person</w:t>
                            </w:r>
                            <w:r w:rsidR="00595CEA" w:rsidRPr="00457000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A11DF25" w14:textId="77777777" w:rsidR="00595CEA" w:rsidRDefault="00595CEA" w:rsidP="002557EA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>Judging starts at 12.30</w:t>
                            </w:r>
                          </w:p>
                          <w:p w14:paraId="30CDAA44" w14:textId="26CE27AA" w:rsidR="00595CEA" w:rsidRPr="00457000" w:rsidRDefault="00595CEA" w:rsidP="002557EA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57000">
                              <w:rPr>
                                <w:rFonts w:ascii="Tempus Sans ITC" w:hAnsi="Tempus Sans ITC"/>
                                <w:b/>
                                <w:bCs/>
                                <w:sz w:val="36"/>
                                <w:szCs w:val="36"/>
                              </w:rPr>
                              <w:t>Admission to the public at 2p</w:t>
                            </w:r>
                            <w:r w:rsidR="00CE7CC9" w:rsidRPr="00457000">
                              <w:rPr>
                                <w:rFonts w:ascii="Tempus Sans ITC" w:hAnsi="Tempus Sans ITC"/>
                                <w:b/>
                                <w:bCs/>
                                <w:sz w:val="36"/>
                                <w:szCs w:val="36"/>
                              </w:rPr>
                              <w:t>m</w:t>
                            </w:r>
                          </w:p>
                          <w:p w14:paraId="4DD46D83" w14:textId="77777777" w:rsidR="00BB0D3D" w:rsidRPr="005D713D" w:rsidRDefault="00BB0D3D" w:rsidP="002557EA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sz w:val="16"/>
                                <w:szCs w:val="16"/>
                              </w:rPr>
                            </w:pPr>
                          </w:p>
                          <w:p w14:paraId="5D09AD98" w14:textId="5734DDAD" w:rsidR="00595CEA" w:rsidRPr="00745AC1" w:rsidRDefault="00CE7CC9" w:rsidP="002557EA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>Adults’ and c</w:t>
                            </w:r>
                            <w:r w:rsidR="00595CEA" w:rsidRPr="00745AC1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>hildren’s prizes 1</w:t>
                            </w:r>
                            <w:r w:rsidR="00595CEA" w:rsidRPr="00745AC1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st</w:t>
                            </w:r>
                            <w:r w:rsidR="00595CEA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 xml:space="preserve"> £</w:t>
                            </w:r>
                            <w:r w:rsidR="00211F50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  <w:r w:rsidR="00595CEA" w:rsidRPr="00745AC1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>, 2</w:t>
                            </w:r>
                            <w:r w:rsidR="00595CEA" w:rsidRPr="00745AC1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nd</w:t>
                            </w:r>
                            <w:r w:rsidR="00595CEA" w:rsidRPr="00745AC1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 xml:space="preserve"> £</w:t>
                            </w:r>
                            <w:r w:rsidR="009038AB">
                              <w:rPr>
                                <w:rFonts w:ascii="Tempus Sans ITC" w:hAnsi="Tempus Sans ITC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09A4F02C" w14:textId="28D9446B" w:rsidR="00595CEA" w:rsidRDefault="00595CEA" w:rsidP="00BB0D3D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 xml:space="preserve">Trophies and prizes to be presented </w:t>
                            </w:r>
                            <w:r w:rsidR="00CE7CC9">
                              <w:rPr>
                                <w:rFonts w:ascii="Tempus Sans ITC" w:hAnsi="Tempus Sans ITC"/>
                                <w:sz w:val="32"/>
                                <w:szCs w:val="32"/>
                              </w:rPr>
                              <w:t>individually</w:t>
                            </w:r>
                          </w:p>
                          <w:p w14:paraId="73F8B1E9" w14:textId="77777777" w:rsidR="00BB0D3D" w:rsidRPr="00BB0D3D" w:rsidRDefault="00BB0D3D" w:rsidP="00BB0D3D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sz w:val="20"/>
                                <w:szCs w:val="20"/>
                              </w:rPr>
                            </w:pPr>
                          </w:p>
                          <w:p w14:paraId="340FB0B6" w14:textId="6F3F8C5D" w:rsidR="00BB0D3D" w:rsidRPr="00BB0D3D" w:rsidRDefault="00CE7CC9" w:rsidP="00BB0D3D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B0D3D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All i</w:t>
                            </w:r>
                            <w:r w:rsidR="00595CEA" w:rsidRPr="00BB0D3D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tems </w:t>
                            </w:r>
                            <w:r w:rsidRPr="00BB0D3D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to be</w:t>
                            </w:r>
                            <w:r w:rsidR="00595CEA" w:rsidRPr="00BB0D3D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collected </w:t>
                            </w:r>
                            <w:r w:rsidR="00BB0D3D" w:rsidRPr="00BB0D3D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between 3.30 and 4pm</w:t>
                            </w:r>
                          </w:p>
                          <w:p w14:paraId="4B73CD10" w14:textId="2A3F79F5" w:rsidR="00850C2B" w:rsidRDefault="009038AB" w:rsidP="00850C2B">
                            <w:pPr>
                              <w:pBdr>
                                <w:top w:val="doubleWave" w:sz="6" w:space="1" w:color="auto"/>
                                <w:left w:val="doubleWave" w:sz="6" w:space="4" w:color="auto"/>
                                <w:bottom w:val="doubleWave" w:sz="6" w:space="1" w:color="auto"/>
                                <w:right w:val="doubleWave" w:sz="6" w:space="4" w:color="auto"/>
                              </w:pBdr>
                              <w:spacing w:after="0"/>
                              <w:rPr>
                                <w:rFonts w:ascii="Tempus Sans ITC" w:hAnsi="Tempus Sans IT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sz w:val="24"/>
                                <w:szCs w:val="24"/>
                              </w:rPr>
                              <w:t>There will be no auction this year; any items not collected will be disposed of by the committee.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AE8F3" id="Text Box 7" o:spid="_x0000_s1027" type="#_x0000_t202" style="position:absolute;margin-left:2.1pt;margin-top:198pt;width:344.1pt;height:359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" strokecolor="silver" strokeweight="3pt">
                <v:textbox>
                  <w:txbxContent>
                    <w:p w14:paraId="5DF06B15" w14:textId="08C397BD" w:rsidR="00595CEA" w:rsidRDefault="00595CEA" w:rsidP="002557EA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sz w:val="32"/>
                          <w:szCs w:val="32"/>
                        </w:rPr>
                      </w:pPr>
                      <w:r w:rsidRPr="00E545F9">
                        <w:rPr>
                          <w:rFonts w:ascii="Tempus Sans ITC" w:hAnsi="Tempus Sans ITC"/>
                          <w:sz w:val="32"/>
                          <w:szCs w:val="32"/>
                        </w:rPr>
                        <w:t xml:space="preserve">Entries from </w:t>
                      </w:r>
                      <w:r>
                        <w:rPr>
                          <w:rFonts w:ascii="Tempus Sans ITC" w:hAnsi="Tempus Sans ITC"/>
                          <w:sz w:val="32"/>
                          <w:szCs w:val="32"/>
                        </w:rPr>
                        <w:t>10 am to 12 noon on the morning of the show.</w:t>
                      </w:r>
                    </w:p>
                    <w:p w14:paraId="1F7AA6FD" w14:textId="6B71C054" w:rsidR="00171B63" w:rsidRPr="00457000" w:rsidRDefault="00595CEA" w:rsidP="002557EA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sz w:val="32"/>
                          <w:szCs w:val="32"/>
                        </w:rPr>
                      </w:pPr>
                      <w:r w:rsidRPr="00457000">
                        <w:rPr>
                          <w:rFonts w:ascii="Tempus Sans ITC" w:hAnsi="Tempus Sans ITC"/>
                          <w:sz w:val="32"/>
                          <w:szCs w:val="32"/>
                        </w:rPr>
                        <w:t xml:space="preserve">Entry fees per item </w:t>
                      </w:r>
                      <w:r w:rsidR="00211F50">
                        <w:rPr>
                          <w:rFonts w:ascii="Tempus Sans ITC" w:hAnsi="Tempus Sans ITC"/>
                          <w:sz w:val="32"/>
                          <w:szCs w:val="32"/>
                        </w:rPr>
                        <w:t>2</w:t>
                      </w:r>
                      <w:r w:rsidR="00CE7CC9" w:rsidRPr="00457000">
                        <w:rPr>
                          <w:rFonts w:ascii="Tempus Sans ITC" w:hAnsi="Tempus Sans ITC"/>
                          <w:sz w:val="32"/>
                          <w:szCs w:val="32"/>
                        </w:rPr>
                        <w:t xml:space="preserve">0p </w:t>
                      </w:r>
                      <w:r w:rsidRPr="00457000">
                        <w:rPr>
                          <w:rFonts w:ascii="Tempus Sans ITC" w:hAnsi="Tempus Sans ITC"/>
                          <w:sz w:val="32"/>
                          <w:szCs w:val="32"/>
                        </w:rPr>
                        <w:t>for members</w:t>
                      </w:r>
                      <w:r w:rsidR="00CE7CC9" w:rsidRPr="00457000">
                        <w:rPr>
                          <w:rFonts w:ascii="Tempus Sans ITC" w:hAnsi="Tempus Sans ITC"/>
                          <w:sz w:val="32"/>
                          <w:szCs w:val="32"/>
                        </w:rPr>
                        <w:t xml:space="preserve">, </w:t>
                      </w:r>
                      <w:r w:rsidR="00211F50">
                        <w:rPr>
                          <w:rFonts w:ascii="Tempus Sans ITC" w:hAnsi="Tempus Sans ITC"/>
                          <w:sz w:val="32"/>
                          <w:szCs w:val="32"/>
                        </w:rPr>
                        <w:t>5</w:t>
                      </w:r>
                      <w:r w:rsidRPr="00457000">
                        <w:rPr>
                          <w:rFonts w:ascii="Tempus Sans ITC" w:hAnsi="Tempus Sans ITC"/>
                          <w:sz w:val="32"/>
                          <w:szCs w:val="32"/>
                        </w:rPr>
                        <w:t>0p for non-members.</w:t>
                      </w:r>
                    </w:p>
                    <w:p w14:paraId="6B48FCA9" w14:textId="6E280969" w:rsidR="00595CEA" w:rsidRPr="00457000" w:rsidRDefault="00171B63" w:rsidP="002557EA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sz w:val="32"/>
                          <w:szCs w:val="32"/>
                        </w:rPr>
                      </w:pPr>
                      <w:r w:rsidRPr="00457000">
                        <w:rPr>
                          <w:rFonts w:ascii="Tempus Sans ITC" w:hAnsi="Tempus Sans ITC"/>
                          <w:sz w:val="32"/>
                          <w:szCs w:val="32"/>
                        </w:rPr>
                        <w:t xml:space="preserve">Except where indicated, there is </w:t>
                      </w:r>
                      <w:r w:rsidRPr="00457000">
                        <w:rPr>
                          <w:rFonts w:ascii="Tempus Sans ITC" w:hAnsi="Tempus Sans ITC"/>
                          <w:sz w:val="32"/>
                          <w:szCs w:val="32"/>
                          <w:u w:val="single"/>
                        </w:rPr>
                        <w:t>no restriction</w:t>
                      </w:r>
                      <w:r w:rsidRPr="00457000">
                        <w:rPr>
                          <w:rFonts w:ascii="Tempus Sans ITC" w:hAnsi="Tempus Sans ITC"/>
                          <w:sz w:val="32"/>
                          <w:szCs w:val="32"/>
                        </w:rPr>
                        <w:t xml:space="preserve"> on the number of entries per person</w:t>
                      </w:r>
                      <w:r w:rsidR="00595CEA" w:rsidRPr="00457000">
                        <w:rPr>
                          <w:rFonts w:ascii="Tempus Sans ITC" w:hAnsi="Tempus Sans ITC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A11DF25" w14:textId="77777777" w:rsidR="00595CEA" w:rsidRDefault="00595CEA" w:rsidP="002557EA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sz w:val="32"/>
                          <w:szCs w:val="32"/>
                        </w:rPr>
                      </w:pPr>
                      <w:r>
                        <w:rPr>
                          <w:rFonts w:ascii="Tempus Sans ITC" w:hAnsi="Tempus Sans ITC"/>
                          <w:sz w:val="32"/>
                          <w:szCs w:val="32"/>
                        </w:rPr>
                        <w:t>Judging starts at 12.30</w:t>
                      </w:r>
                    </w:p>
                    <w:p w14:paraId="30CDAA44" w14:textId="26CE27AA" w:rsidR="00595CEA" w:rsidRPr="00457000" w:rsidRDefault="00595CEA" w:rsidP="002557EA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36"/>
                          <w:szCs w:val="36"/>
                        </w:rPr>
                      </w:pPr>
                      <w:r w:rsidRPr="00457000">
                        <w:rPr>
                          <w:rFonts w:ascii="Tempus Sans ITC" w:hAnsi="Tempus Sans ITC"/>
                          <w:b/>
                          <w:bCs/>
                          <w:sz w:val="36"/>
                          <w:szCs w:val="36"/>
                        </w:rPr>
                        <w:t>Admission to the public at 2p</w:t>
                      </w:r>
                      <w:r w:rsidR="00CE7CC9" w:rsidRPr="00457000">
                        <w:rPr>
                          <w:rFonts w:ascii="Tempus Sans ITC" w:hAnsi="Tempus Sans ITC"/>
                          <w:b/>
                          <w:bCs/>
                          <w:sz w:val="36"/>
                          <w:szCs w:val="36"/>
                        </w:rPr>
                        <w:t>m</w:t>
                      </w:r>
                    </w:p>
                    <w:p w14:paraId="4DD46D83" w14:textId="77777777" w:rsidR="00BB0D3D" w:rsidRPr="005D713D" w:rsidRDefault="00BB0D3D" w:rsidP="002557EA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sz w:val="16"/>
                          <w:szCs w:val="16"/>
                        </w:rPr>
                      </w:pPr>
                    </w:p>
                    <w:p w14:paraId="5D09AD98" w14:textId="5734DDAD" w:rsidR="00595CEA" w:rsidRPr="00745AC1" w:rsidRDefault="00CE7CC9" w:rsidP="002557EA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>Adults’ and c</w:t>
                      </w:r>
                      <w:r w:rsidR="00595CEA" w:rsidRPr="00745AC1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>hildren’s prizes 1</w:t>
                      </w:r>
                      <w:r w:rsidR="00595CEA" w:rsidRPr="00745AC1">
                        <w:rPr>
                          <w:rFonts w:ascii="Tempus Sans ITC" w:hAnsi="Tempus Sans ITC"/>
                          <w:b/>
                          <w:sz w:val="36"/>
                          <w:szCs w:val="36"/>
                          <w:vertAlign w:val="superscript"/>
                        </w:rPr>
                        <w:t>st</w:t>
                      </w:r>
                      <w:r w:rsidR="00595CEA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 xml:space="preserve"> £</w:t>
                      </w:r>
                      <w:r w:rsidR="00211F50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>5</w:t>
                      </w:r>
                      <w:r w:rsidR="00595CEA" w:rsidRPr="00745AC1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>, 2</w:t>
                      </w:r>
                      <w:r w:rsidR="00595CEA" w:rsidRPr="00745AC1">
                        <w:rPr>
                          <w:rFonts w:ascii="Tempus Sans ITC" w:hAnsi="Tempus Sans ITC"/>
                          <w:b/>
                          <w:sz w:val="36"/>
                          <w:szCs w:val="36"/>
                          <w:vertAlign w:val="superscript"/>
                        </w:rPr>
                        <w:t>nd</w:t>
                      </w:r>
                      <w:r w:rsidR="00595CEA" w:rsidRPr="00745AC1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 xml:space="preserve"> £</w:t>
                      </w:r>
                      <w:r w:rsidR="009038AB">
                        <w:rPr>
                          <w:rFonts w:ascii="Tempus Sans ITC" w:hAnsi="Tempus Sans ITC"/>
                          <w:b/>
                          <w:sz w:val="36"/>
                          <w:szCs w:val="36"/>
                        </w:rPr>
                        <w:t>2</w:t>
                      </w:r>
                    </w:p>
                    <w:p w14:paraId="09A4F02C" w14:textId="28D9446B" w:rsidR="00595CEA" w:rsidRDefault="00595CEA" w:rsidP="00BB0D3D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sz w:val="32"/>
                          <w:szCs w:val="32"/>
                        </w:rPr>
                      </w:pPr>
                      <w:r>
                        <w:rPr>
                          <w:rFonts w:ascii="Tempus Sans ITC" w:hAnsi="Tempus Sans ITC"/>
                          <w:sz w:val="32"/>
                          <w:szCs w:val="32"/>
                        </w:rPr>
                        <w:t xml:space="preserve">Trophies and prizes to be presented </w:t>
                      </w:r>
                      <w:r w:rsidR="00CE7CC9">
                        <w:rPr>
                          <w:rFonts w:ascii="Tempus Sans ITC" w:hAnsi="Tempus Sans ITC"/>
                          <w:sz w:val="32"/>
                          <w:szCs w:val="32"/>
                        </w:rPr>
                        <w:t>individually</w:t>
                      </w:r>
                    </w:p>
                    <w:p w14:paraId="73F8B1E9" w14:textId="77777777" w:rsidR="00BB0D3D" w:rsidRPr="00BB0D3D" w:rsidRDefault="00BB0D3D" w:rsidP="00BB0D3D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sz w:val="20"/>
                          <w:szCs w:val="20"/>
                        </w:rPr>
                      </w:pPr>
                    </w:p>
                    <w:p w14:paraId="340FB0B6" w14:textId="6F3F8C5D" w:rsidR="00BB0D3D" w:rsidRPr="00BB0D3D" w:rsidRDefault="00CE7CC9" w:rsidP="00BB0D3D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</w:pPr>
                      <w:r w:rsidRPr="00BB0D3D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All i</w:t>
                      </w:r>
                      <w:r w:rsidR="00595CEA" w:rsidRPr="00BB0D3D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 xml:space="preserve">tems </w:t>
                      </w:r>
                      <w:r w:rsidRPr="00BB0D3D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to be</w:t>
                      </w:r>
                      <w:r w:rsidR="00595CEA" w:rsidRPr="00BB0D3D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 xml:space="preserve"> collected </w:t>
                      </w:r>
                      <w:r w:rsidR="00BB0D3D" w:rsidRPr="00BB0D3D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between 3.30 and 4pm</w:t>
                      </w:r>
                    </w:p>
                    <w:p w14:paraId="4B73CD10" w14:textId="2A3F79F5" w:rsidR="00850C2B" w:rsidRDefault="009038AB" w:rsidP="00850C2B">
                      <w:pPr>
                        <w:pBdr>
                          <w:top w:val="doubleWave" w:sz="6" w:space="1" w:color="auto"/>
                          <w:left w:val="doubleWave" w:sz="6" w:space="4" w:color="auto"/>
                          <w:bottom w:val="doubleWave" w:sz="6" w:space="1" w:color="auto"/>
                          <w:right w:val="doubleWave" w:sz="6" w:space="4" w:color="auto"/>
                        </w:pBdr>
                        <w:spacing w:after="0"/>
                        <w:rPr>
                          <w:rFonts w:ascii="Tempus Sans ITC" w:hAnsi="Tempus Sans ITC"/>
                          <w:sz w:val="24"/>
                          <w:szCs w:val="24"/>
                        </w:rPr>
                      </w:pPr>
                      <w:r>
                        <w:rPr>
                          <w:rFonts w:ascii="Tempus Sans ITC" w:hAnsi="Tempus Sans ITC"/>
                          <w:sz w:val="24"/>
                          <w:szCs w:val="24"/>
                        </w:rPr>
                        <w:t>There will be no auction this year; any items not collected will be disposed of by the committee.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008BB">
        <w:br w:type="page"/>
      </w:r>
    </w:p>
    <w:p w14:paraId="29FD5CF8" w14:textId="7C4D4E40" w:rsidR="000E22F8" w:rsidRDefault="00CE7CC9" w:rsidP="00972022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99774F7" wp14:editId="218EBF4A">
                <wp:simplePos x="0" y="0"/>
                <wp:positionH relativeFrom="page">
                  <wp:posOffset>487045</wp:posOffset>
                </wp:positionH>
                <wp:positionV relativeFrom="page">
                  <wp:posOffset>489585</wp:posOffset>
                </wp:positionV>
                <wp:extent cx="4405630" cy="6579870"/>
                <wp:effectExtent l="20320" t="22860" r="22225" b="26670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5630" cy="65798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247554" w14:textId="77777777" w:rsidR="00595CEA" w:rsidRPr="00297D92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FB5F208" w14:textId="77777777" w:rsidR="00595CEA" w:rsidRPr="0027099B" w:rsidRDefault="00595CEA" w:rsidP="000B2649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7099B">
                              <w:rPr>
                                <w:rFonts w:ascii="Tempus Sans ITC" w:hAnsi="Tempus Sans ITC"/>
                                <w:b/>
                                <w:bCs/>
                                <w:sz w:val="40"/>
                                <w:szCs w:val="40"/>
                              </w:rPr>
                              <w:t>All the following classes are for adults and children</w:t>
                            </w:r>
                            <w:r w:rsidR="00B80807">
                              <w:rPr>
                                <w:rFonts w:ascii="Tempus Sans ITC" w:hAnsi="Tempus Sans ITC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aged</w:t>
                            </w:r>
                            <w:r w:rsidRPr="0027099B">
                              <w:rPr>
                                <w:rFonts w:ascii="Tempus Sans ITC" w:hAnsi="Tempus Sans ITC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12</w:t>
                            </w:r>
                            <w:r w:rsidR="005656F2">
                              <w:rPr>
                                <w:rFonts w:ascii="Tempus Sans ITC" w:hAnsi="Tempus Sans ITC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and over.</w:t>
                            </w:r>
                          </w:p>
                          <w:p w14:paraId="7212E090" w14:textId="77777777" w:rsidR="00595CEA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93DF556" w14:textId="2A5B1A99" w:rsidR="00595CEA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61EA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PHOTOGRAPH</w:t>
                            </w:r>
                            <w:r w:rsidR="00297D92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56EB27CE" w14:textId="42259063" w:rsidR="00297D92" w:rsidRDefault="00297D92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297D92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McCormick Trophy</w:t>
                            </w:r>
                          </w:p>
                          <w:p w14:paraId="3620F444" w14:textId="4F1EC35C" w:rsidR="00297D92" w:rsidRPr="00297D92" w:rsidRDefault="00297D92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for the best entry in </w:t>
                            </w:r>
                            <w:r w:rsidR="00973A47">
                              <w:rPr>
                                <w:rFonts w:ascii="Tempus Sans ITC" w:hAnsi="Tempus Sans ITC"/>
                              </w:rPr>
                              <w:t>this section</w:t>
                            </w:r>
                          </w:p>
                          <w:p w14:paraId="6487490D" w14:textId="36D1CEA1" w:rsidR="00595CEA" w:rsidRPr="000A61EA" w:rsidRDefault="00595CEA" w:rsidP="00297D92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</w:p>
                          <w:p w14:paraId="6400C93C" w14:textId="77777777" w:rsidR="00354E33" w:rsidRDefault="00595CEA" w:rsidP="00850C2B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  <w:r w:rsidRPr="000A61EA">
                              <w:rPr>
                                <w:rFonts w:ascii="Tempus Sans ITC" w:hAnsi="Tempus Sans ITC"/>
                              </w:rPr>
                              <w:t xml:space="preserve">Entries must be unframed and no larger than A4 in size. </w:t>
                            </w:r>
                          </w:p>
                          <w:p w14:paraId="6107DBFE" w14:textId="3BB6845D" w:rsidR="00850C2B" w:rsidRPr="00B008BB" w:rsidRDefault="00850C2B" w:rsidP="00850C2B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The photographs may be taken anywhere.</w:t>
                            </w:r>
                          </w:p>
                          <w:p w14:paraId="6B4BEBED" w14:textId="77777777" w:rsidR="00595CEA" w:rsidRPr="000A61EA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</w:p>
                          <w:p w14:paraId="0C45EF4F" w14:textId="015010CD" w:rsidR="009A5E82" w:rsidRDefault="00F965DB" w:rsidP="009A5E82">
                            <w:pPr>
                              <w:pStyle w:val="Standard"/>
                              <w:numPr>
                                <w:ilvl w:val="0"/>
                                <w:numId w:val="3"/>
                              </w:numPr>
                              <w:ind w:left="720" w:hanging="360"/>
                              <w:rPr>
                                <w:rFonts w:ascii="Tempus Sans ITC" w:hAnsi="Tempus Sans ITC"/>
                              </w:rPr>
                            </w:pPr>
                            <w:bookmarkStart w:id="0" w:name="_Hlk78291075"/>
                            <w:r>
                              <w:rPr>
                                <w:rFonts w:ascii="Tempus Sans ITC" w:hAnsi="Tempus Sans ITC"/>
                              </w:rPr>
                              <w:t>Something beginning with ‘A’</w:t>
                            </w:r>
                          </w:p>
                          <w:p w14:paraId="5AA6D1EA" w14:textId="4A921DBA" w:rsidR="00595CEA" w:rsidRPr="009A5E82" w:rsidRDefault="00F965DB" w:rsidP="00B008BB">
                            <w:pPr>
                              <w:pStyle w:val="Standard"/>
                              <w:numPr>
                                <w:ilvl w:val="0"/>
                                <w:numId w:val="3"/>
                              </w:numPr>
                              <w:ind w:left="720" w:hanging="360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Farming life</w:t>
                            </w:r>
                          </w:p>
                          <w:p w14:paraId="4CCFF0B9" w14:textId="382EE737" w:rsidR="00595CEA" w:rsidRDefault="00F965DB" w:rsidP="00B008BB">
                            <w:pPr>
                              <w:pStyle w:val="Standard"/>
                              <w:numPr>
                                <w:ilvl w:val="0"/>
                                <w:numId w:val="3"/>
                              </w:numPr>
                              <w:ind w:left="720" w:hanging="360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Butterflies</w:t>
                            </w:r>
                          </w:p>
                          <w:p w14:paraId="4F32B1CC" w14:textId="4D625F8E" w:rsidR="00850C2B" w:rsidRDefault="00F965DB" w:rsidP="00B008BB">
                            <w:pPr>
                              <w:pStyle w:val="Standard"/>
                              <w:numPr>
                                <w:ilvl w:val="0"/>
                                <w:numId w:val="3"/>
                              </w:numPr>
                              <w:ind w:left="720" w:hanging="360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A favourite </w:t>
                            </w:r>
                            <w:proofErr w:type="spellStart"/>
                            <w:r>
                              <w:rPr>
                                <w:rFonts w:ascii="Tempus Sans ITC" w:hAnsi="Tempus Sans ITC"/>
                              </w:rPr>
                              <w:t>Parwich</w:t>
                            </w:r>
                            <w:proofErr w:type="spellEnd"/>
                            <w:r>
                              <w:rPr>
                                <w:rFonts w:ascii="Tempus Sans ITC" w:hAnsi="Tempus Sans ITC"/>
                              </w:rPr>
                              <w:t xml:space="preserve"> spot</w:t>
                            </w:r>
                          </w:p>
                          <w:bookmarkEnd w:id="0"/>
                          <w:p w14:paraId="4E13245D" w14:textId="317FBC1E" w:rsidR="00595CEA" w:rsidRDefault="004D2944" w:rsidP="004D2944">
                            <w:pPr>
                              <w:pStyle w:val="Standard"/>
                              <w:ind w:left="2160" w:firstLine="720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en-GB" w:bidi="ar-SA"/>
                              </w:rPr>
                              <w:drawing>
                                <wp:inline distT="0" distB="0" distL="0" distR="0" wp14:anchorId="0C60A963" wp14:editId="734EF050">
                                  <wp:extent cx="1282700" cy="1323975"/>
                                  <wp:effectExtent l="19050" t="0" r="0" b="0"/>
                                  <wp:docPr id="1" name="Picture 1" descr="Image result for knitting line draw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age result for knitting line draw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2700" cy="1323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66E9D6" w14:textId="543CFA31" w:rsidR="00595CEA" w:rsidRPr="000A61EA" w:rsidRDefault="00595CEA" w:rsidP="00B008BB">
                            <w:pPr>
                              <w:pStyle w:val="Standard"/>
                              <w:rPr>
                                <w:rFonts w:ascii="Tempus Sans ITC" w:hAnsi="Tempus Sans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4D2944">
                              <w:tab/>
                            </w:r>
                            <w:r w:rsidR="004D2944">
                              <w:tab/>
                            </w:r>
                            <w:r w:rsidRPr="0001213E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CRAFT</w:t>
                            </w:r>
                          </w:p>
                          <w:p w14:paraId="3A259FB8" w14:textId="77777777" w:rsidR="00595CEA" w:rsidRPr="0027099B" w:rsidRDefault="00595CEA" w:rsidP="000B2649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proofErr w:type="spellStart"/>
                            <w:r w:rsidRPr="0027099B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Tarbutt</w:t>
                            </w:r>
                            <w:proofErr w:type="spellEnd"/>
                            <w:r w:rsidRPr="0027099B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Cup</w:t>
                            </w:r>
                          </w:p>
                          <w:p w14:paraId="506D1BAD" w14:textId="77777777" w:rsidR="00595CEA" w:rsidRPr="000B2649" w:rsidRDefault="00595CEA" w:rsidP="000B2649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Cs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for </w:t>
                            </w:r>
                            <w:r w:rsidRPr="000A61EA">
                              <w:rPr>
                                <w:rFonts w:ascii="Tempus Sans ITC" w:hAnsi="Tempus Sans ITC"/>
                              </w:rPr>
                              <w:t xml:space="preserve">the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best</w:t>
                            </w:r>
                            <w:r w:rsidRPr="000A61EA">
                              <w:rPr>
                                <w:rFonts w:ascii="Tempus Sans ITC" w:hAnsi="Tempus Sans ITC"/>
                              </w:rPr>
                              <w:t xml:space="preserve"> entr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y</w:t>
                            </w:r>
                            <w:r>
                              <w:rPr>
                                <w:rFonts w:ascii="Tempus Sans ITC" w:hAnsi="Tempus Sans ITC"/>
                                <w:bCs/>
                              </w:rPr>
                              <w:t xml:space="preserve"> in this section</w:t>
                            </w:r>
                          </w:p>
                          <w:p w14:paraId="04CBA0C8" w14:textId="19074C28" w:rsidR="00595CEA" w:rsidRPr="000A61EA" w:rsidRDefault="000F1094" w:rsidP="00FB15F1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A hand-made card</w:t>
                            </w:r>
                            <w:r w:rsidR="00F965DB">
                              <w:rPr>
                                <w:rFonts w:ascii="Tempus Sans ITC" w:hAnsi="Tempus Sans ITC"/>
                              </w:rPr>
                              <w:t xml:space="preserve"> from any material</w:t>
                            </w:r>
                          </w:p>
                          <w:p w14:paraId="46353BE1" w14:textId="77777777" w:rsidR="00595CEA" w:rsidRDefault="00595CEA" w:rsidP="00B008BB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0A61EA">
                              <w:rPr>
                                <w:rFonts w:ascii="Tempus Sans ITC" w:hAnsi="Tempus Sans ITC"/>
                              </w:rPr>
                              <w:t>A Knitted</w:t>
                            </w:r>
                            <w:r w:rsidR="008E0DA8">
                              <w:rPr>
                                <w:rFonts w:ascii="Tempus Sans ITC" w:hAnsi="Tempus Sans ITC"/>
                              </w:rPr>
                              <w:t xml:space="preserve"> or C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rocheted</w:t>
                            </w:r>
                            <w:r w:rsidRPr="000A61EA">
                              <w:rPr>
                                <w:rFonts w:ascii="Tempus Sans ITC" w:hAnsi="Tempus Sans ITC"/>
                              </w:rPr>
                              <w:t xml:space="preserve"> item</w:t>
                            </w:r>
                          </w:p>
                          <w:p w14:paraId="23EBD950" w14:textId="249889B5" w:rsidR="00973A47" w:rsidRPr="00973A47" w:rsidRDefault="000F1094" w:rsidP="00973A47">
                            <w:pPr>
                              <w:pStyle w:val="Standard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A </w:t>
                            </w:r>
                            <w:r w:rsidR="00F965DB">
                              <w:rPr>
                                <w:rFonts w:ascii="Tempus Sans ITC" w:hAnsi="Tempus Sans ITC"/>
                              </w:rPr>
                              <w:t>structure made from bar snacks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774F7" id="Text Box 8" o:spid="_x0000_s1028" type="#_x0000_t202" style="position:absolute;margin-left:38.35pt;margin-top:38.55pt;width:346.9pt;height:518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" filled="f" strokecolor="silver" strokeweight="3pt">
                <v:textbox>
                  <w:txbxContent>
                    <w:p w14:paraId="36247554" w14:textId="77777777" w:rsidR="00595CEA" w:rsidRPr="00297D92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FB5F208" w14:textId="77777777" w:rsidR="00595CEA" w:rsidRPr="0027099B" w:rsidRDefault="00595CEA" w:rsidP="000B2649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40"/>
                          <w:szCs w:val="40"/>
                        </w:rPr>
                      </w:pPr>
                      <w:r w:rsidRPr="0027099B">
                        <w:rPr>
                          <w:rFonts w:ascii="Tempus Sans ITC" w:hAnsi="Tempus Sans ITC"/>
                          <w:b/>
                          <w:bCs/>
                          <w:sz w:val="40"/>
                          <w:szCs w:val="40"/>
                        </w:rPr>
                        <w:t>All the following classes are for adults and children</w:t>
                      </w:r>
                      <w:r w:rsidR="00B80807">
                        <w:rPr>
                          <w:rFonts w:ascii="Tempus Sans ITC" w:hAnsi="Tempus Sans ITC"/>
                          <w:b/>
                          <w:bCs/>
                          <w:sz w:val="40"/>
                          <w:szCs w:val="40"/>
                        </w:rPr>
                        <w:t xml:space="preserve"> aged</w:t>
                      </w:r>
                      <w:r w:rsidRPr="0027099B">
                        <w:rPr>
                          <w:rFonts w:ascii="Tempus Sans ITC" w:hAnsi="Tempus Sans ITC"/>
                          <w:b/>
                          <w:bCs/>
                          <w:sz w:val="40"/>
                          <w:szCs w:val="40"/>
                        </w:rPr>
                        <w:t xml:space="preserve"> 12</w:t>
                      </w:r>
                      <w:r w:rsidR="005656F2">
                        <w:rPr>
                          <w:rFonts w:ascii="Tempus Sans ITC" w:hAnsi="Tempus Sans ITC"/>
                          <w:b/>
                          <w:bCs/>
                          <w:sz w:val="40"/>
                          <w:szCs w:val="40"/>
                        </w:rPr>
                        <w:t xml:space="preserve"> and over.</w:t>
                      </w:r>
                    </w:p>
                    <w:p w14:paraId="7212E090" w14:textId="77777777" w:rsidR="00595CEA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93DF556" w14:textId="2A5B1A99" w:rsidR="00595CEA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</w:pPr>
                      <w:r w:rsidRPr="000A61EA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PHOTOGRAPH</w:t>
                      </w:r>
                      <w:r w:rsidR="00297D92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</w:p>
                    <w:p w14:paraId="56EB27CE" w14:textId="42259063" w:rsidR="00297D92" w:rsidRDefault="00297D92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297D92">
                        <w:rPr>
                          <w:rFonts w:ascii="Tempus Sans ITC" w:hAnsi="Tempus Sans ITC"/>
                          <w:b/>
                          <w:bCs/>
                        </w:rPr>
                        <w:t>McCormick Trophy</w:t>
                      </w:r>
                    </w:p>
                    <w:p w14:paraId="3620F444" w14:textId="4F1EC35C" w:rsidR="00297D92" w:rsidRPr="00297D92" w:rsidRDefault="00297D92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for the best entry in </w:t>
                      </w:r>
                      <w:r w:rsidR="00973A47">
                        <w:rPr>
                          <w:rFonts w:ascii="Tempus Sans ITC" w:hAnsi="Tempus Sans ITC"/>
                        </w:rPr>
                        <w:t>this section</w:t>
                      </w:r>
                    </w:p>
                    <w:p w14:paraId="6487490D" w14:textId="36D1CEA1" w:rsidR="00595CEA" w:rsidRPr="000A61EA" w:rsidRDefault="00595CEA" w:rsidP="00297D92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</w:p>
                    <w:p w14:paraId="6400C93C" w14:textId="77777777" w:rsidR="00354E33" w:rsidRDefault="00595CEA" w:rsidP="00850C2B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  <w:r w:rsidRPr="000A61EA">
                        <w:rPr>
                          <w:rFonts w:ascii="Tempus Sans ITC" w:hAnsi="Tempus Sans ITC"/>
                        </w:rPr>
                        <w:t xml:space="preserve">Entries must be unframed and no larger than A4 in size. </w:t>
                      </w:r>
                    </w:p>
                    <w:p w14:paraId="6107DBFE" w14:textId="3BB6845D" w:rsidR="00850C2B" w:rsidRPr="00B008BB" w:rsidRDefault="00850C2B" w:rsidP="00850C2B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The photographs may be taken anywhere.</w:t>
                      </w:r>
                    </w:p>
                    <w:p w14:paraId="6B4BEBED" w14:textId="77777777" w:rsidR="00595CEA" w:rsidRPr="000A61EA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</w:p>
                    <w:p w14:paraId="0C45EF4F" w14:textId="015010CD" w:rsidR="009A5E82" w:rsidRDefault="00F965DB" w:rsidP="009A5E82">
                      <w:pPr>
                        <w:pStyle w:val="Standard"/>
                        <w:numPr>
                          <w:ilvl w:val="0"/>
                          <w:numId w:val="3"/>
                        </w:numPr>
                        <w:ind w:left="720" w:hanging="360"/>
                        <w:rPr>
                          <w:rFonts w:ascii="Tempus Sans ITC" w:hAnsi="Tempus Sans ITC"/>
                        </w:rPr>
                      </w:pPr>
                      <w:bookmarkStart w:id="1" w:name="_Hlk78291075"/>
                      <w:r>
                        <w:rPr>
                          <w:rFonts w:ascii="Tempus Sans ITC" w:hAnsi="Tempus Sans ITC"/>
                        </w:rPr>
                        <w:t>Something beginning with ‘A’</w:t>
                      </w:r>
                    </w:p>
                    <w:p w14:paraId="5AA6D1EA" w14:textId="4A921DBA" w:rsidR="00595CEA" w:rsidRPr="009A5E82" w:rsidRDefault="00F965DB" w:rsidP="00B008BB">
                      <w:pPr>
                        <w:pStyle w:val="Standard"/>
                        <w:numPr>
                          <w:ilvl w:val="0"/>
                          <w:numId w:val="3"/>
                        </w:numPr>
                        <w:ind w:left="720" w:hanging="360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Farming life</w:t>
                      </w:r>
                    </w:p>
                    <w:p w14:paraId="4CCFF0B9" w14:textId="382EE737" w:rsidR="00595CEA" w:rsidRDefault="00F965DB" w:rsidP="00B008BB">
                      <w:pPr>
                        <w:pStyle w:val="Standard"/>
                        <w:numPr>
                          <w:ilvl w:val="0"/>
                          <w:numId w:val="3"/>
                        </w:numPr>
                        <w:ind w:left="720" w:hanging="360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Butterflies</w:t>
                      </w:r>
                    </w:p>
                    <w:p w14:paraId="4F32B1CC" w14:textId="4D625F8E" w:rsidR="00850C2B" w:rsidRDefault="00F965DB" w:rsidP="00B008BB">
                      <w:pPr>
                        <w:pStyle w:val="Standard"/>
                        <w:numPr>
                          <w:ilvl w:val="0"/>
                          <w:numId w:val="3"/>
                        </w:numPr>
                        <w:ind w:left="720" w:hanging="360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A favourite </w:t>
                      </w:r>
                      <w:proofErr w:type="spellStart"/>
                      <w:r>
                        <w:rPr>
                          <w:rFonts w:ascii="Tempus Sans ITC" w:hAnsi="Tempus Sans ITC"/>
                        </w:rPr>
                        <w:t>Parwich</w:t>
                      </w:r>
                      <w:proofErr w:type="spellEnd"/>
                      <w:r>
                        <w:rPr>
                          <w:rFonts w:ascii="Tempus Sans ITC" w:hAnsi="Tempus Sans ITC"/>
                        </w:rPr>
                        <w:t xml:space="preserve"> spot</w:t>
                      </w:r>
                    </w:p>
                    <w:bookmarkEnd w:id="1"/>
                    <w:p w14:paraId="4E13245D" w14:textId="317FBC1E" w:rsidR="00595CEA" w:rsidRDefault="004D2944" w:rsidP="004D2944">
                      <w:pPr>
                        <w:pStyle w:val="Standard"/>
                        <w:ind w:left="2160" w:firstLine="720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en-GB" w:bidi="ar-SA"/>
                        </w:rPr>
                        <w:drawing>
                          <wp:inline distT="0" distB="0" distL="0" distR="0" wp14:anchorId="0C60A963" wp14:editId="734EF050">
                            <wp:extent cx="1282700" cy="1323975"/>
                            <wp:effectExtent l="19050" t="0" r="0" b="0"/>
                            <wp:docPr id="1" name="Picture 1" descr="Image result for knitting line draw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age result for knitting line draw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2700" cy="1323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66E9D6" w14:textId="543CFA31" w:rsidR="00595CEA" w:rsidRPr="000A61EA" w:rsidRDefault="00595CEA" w:rsidP="00B008BB">
                      <w:pPr>
                        <w:pStyle w:val="Standard"/>
                        <w:rPr>
                          <w:rFonts w:ascii="Tempus Sans ITC" w:hAnsi="Tempus Sans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="004D2944">
                        <w:tab/>
                      </w:r>
                      <w:r w:rsidR="004D2944">
                        <w:tab/>
                      </w:r>
                      <w:r w:rsidRPr="0001213E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CRAFT</w:t>
                      </w:r>
                    </w:p>
                    <w:p w14:paraId="3A259FB8" w14:textId="77777777" w:rsidR="00595CEA" w:rsidRPr="0027099B" w:rsidRDefault="00595CEA" w:rsidP="000B2649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proofErr w:type="spellStart"/>
                      <w:r w:rsidRPr="0027099B">
                        <w:rPr>
                          <w:rFonts w:ascii="Tempus Sans ITC" w:hAnsi="Tempus Sans ITC"/>
                          <w:b/>
                          <w:bCs/>
                        </w:rPr>
                        <w:t>Tarbutt</w:t>
                      </w:r>
                      <w:proofErr w:type="spellEnd"/>
                      <w:r w:rsidRPr="0027099B">
                        <w:rPr>
                          <w:rFonts w:ascii="Tempus Sans ITC" w:hAnsi="Tempus Sans ITC"/>
                          <w:b/>
                          <w:bCs/>
                        </w:rPr>
                        <w:t xml:space="preserve"> Cup</w:t>
                      </w:r>
                    </w:p>
                    <w:p w14:paraId="506D1BAD" w14:textId="77777777" w:rsidR="00595CEA" w:rsidRPr="000B2649" w:rsidRDefault="00595CEA" w:rsidP="000B2649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Cs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for </w:t>
                      </w:r>
                      <w:r w:rsidRPr="000A61EA">
                        <w:rPr>
                          <w:rFonts w:ascii="Tempus Sans ITC" w:hAnsi="Tempus Sans ITC"/>
                        </w:rPr>
                        <w:t xml:space="preserve">the </w:t>
                      </w:r>
                      <w:r>
                        <w:rPr>
                          <w:rFonts w:ascii="Tempus Sans ITC" w:hAnsi="Tempus Sans ITC"/>
                        </w:rPr>
                        <w:t>best</w:t>
                      </w:r>
                      <w:r w:rsidRPr="000A61EA">
                        <w:rPr>
                          <w:rFonts w:ascii="Tempus Sans ITC" w:hAnsi="Tempus Sans ITC"/>
                        </w:rPr>
                        <w:t xml:space="preserve"> entr</w:t>
                      </w:r>
                      <w:r>
                        <w:rPr>
                          <w:rFonts w:ascii="Tempus Sans ITC" w:hAnsi="Tempus Sans ITC"/>
                        </w:rPr>
                        <w:t>y</w:t>
                      </w:r>
                      <w:r>
                        <w:rPr>
                          <w:rFonts w:ascii="Tempus Sans ITC" w:hAnsi="Tempus Sans ITC"/>
                          <w:bCs/>
                        </w:rPr>
                        <w:t xml:space="preserve"> in this section</w:t>
                      </w:r>
                    </w:p>
                    <w:p w14:paraId="04CBA0C8" w14:textId="19074C28" w:rsidR="00595CEA" w:rsidRPr="000A61EA" w:rsidRDefault="000F1094" w:rsidP="00FB15F1">
                      <w:pPr>
                        <w:pStyle w:val="Standard"/>
                        <w:numPr>
                          <w:ilvl w:val="0"/>
                          <w:numId w:val="2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A hand-made card</w:t>
                      </w:r>
                      <w:r w:rsidR="00F965DB">
                        <w:rPr>
                          <w:rFonts w:ascii="Tempus Sans ITC" w:hAnsi="Tempus Sans ITC"/>
                        </w:rPr>
                        <w:t xml:space="preserve"> from any material</w:t>
                      </w:r>
                    </w:p>
                    <w:p w14:paraId="46353BE1" w14:textId="77777777" w:rsidR="00595CEA" w:rsidRDefault="00595CEA" w:rsidP="00B008BB">
                      <w:pPr>
                        <w:pStyle w:val="Standard"/>
                        <w:numPr>
                          <w:ilvl w:val="0"/>
                          <w:numId w:val="2"/>
                        </w:numPr>
                        <w:rPr>
                          <w:rFonts w:ascii="Tempus Sans ITC" w:hAnsi="Tempus Sans ITC"/>
                        </w:rPr>
                      </w:pPr>
                      <w:r w:rsidRPr="000A61EA">
                        <w:rPr>
                          <w:rFonts w:ascii="Tempus Sans ITC" w:hAnsi="Tempus Sans ITC"/>
                        </w:rPr>
                        <w:t>A Knitted</w:t>
                      </w:r>
                      <w:r w:rsidR="008E0DA8">
                        <w:rPr>
                          <w:rFonts w:ascii="Tempus Sans ITC" w:hAnsi="Tempus Sans ITC"/>
                        </w:rPr>
                        <w:t xml:space="preserve"> or C</w:t>
                      </w:r>
                      <w:r>
                        <w:rPr>
                          <w:rFonts w:ascii="Tempus Sans ITC" w:hAnsi="Tempus Sans ITC"/>
                        </w:rPr>
                        <w:t>rocheted</w:t>
                      </w:r>
                      <w:r w:rsidRPr="000A61EA">
                        <w:rPr>
                          <w:rFonts w:ascii="Tempus Sans ITC" w:hAnsi="Tempus Sans ITC"/>
                        </w:rPr>
                        <w:t xml:space="preserve"> item</w:t>
                      </w:r>
                    </w:p>
                    <w:p w14:paraId="23EBD950" w14:textId="249889B5" w:rsidR="00973A47" w:rsidRPr="00973A47" w:rsidRDefault="000F1094" w:rsidP="00973A47">
                      <w:pPr>
                        <w:pStyle w:val="Standard"/>
                        <w:numPr>
                          <w:ilvl w:val="0"/>
                          <w:numId w:val="2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A </w:t>
                      </w:r>
                      <w:r w:rsidR="00F965DB">
                        <w:rPr>
                          <w:rFonts w:ascii="Tempus Sans ITC" w:hAnsi="Tempus Sans ITC"/>
                        </w:rPr>
                        <w:t>structure made from bar snacks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E46271" w14:textId="77777777" w:rsidR="00B008BB" w:rsidRDefault="00B008BB" w:rsidP="00972022"/>
    <w:p w14:paraId="0FA18CC7" w14:textId="77777777" w:rsidR="00B008BB" w:rsidRDefault="00B008BB" w:rsidP="00972022"/>
    <w:p w14:paraId="43A26E5B" w14:textId="77777777" w:rsidR="00B008BB" w:rsidRDefault="00B008BB" w:rsidP="00972022"/>
    <w:p w14:paraId="49707E83" w14:textId="77777777" w:rsidR="00B008BB" w:rsidRDefault="00B008BB" w:rsidP="00972022"/>
    <w:p w14:paraId="7BB23F2D" w14:textId="77777777" w:rsidR="00B008BB" w:rsidRDefault="00B008BB">
      <w:r>
        <w:br w:type="page"/>
      </w:r>
    </w:p>
    <w:p w14:paraId="002EAE84" w14:textId="7BC6DAF5" w:rsidR="00B008BB" w:rsidRDefault="00CE7CC9" w:rsidP="00972022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6EF488" wp14:editId="6C25A8BA">
                <wp:simplePos x="0" y="0"/>
                <wp:positionH relativeFrom="page">
                  <wp:posOffset>566420</wp:posOffset>
                </wp:positionH>
                <wp:positionV relativeFrom="page">
                  <wp:posOffset>516255</wp:posOffset>
                </wp:positionV>
                <wp:extent cx="4189730" cy="6528435"/>
                <wp:effectExtent l="23495" t="20955" r="25400" b="2286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652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2D44C" w14:textId="77777777" w:rsidR="00595CEA" w:rsidRPr="0001213E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1213E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POT PLANTS</w:t>
                            </w:r>
                          </w:p>
                          <w:p w14:paraId="025735C4" w14:textId="77777777" w:rsidR="00595CEA" w:rsidRPr="00B008BB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B008BB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Ambrose Wilton Trophy</w:t>
                            </w:r>
                          </w:p>
                          <w:p w14:paraId="66B63E9F" w14:textId="77777777" w:rsidR="00595CEA" w:rsidRPr="00B008BB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for </w:t>
                            </w:r>
                            <w:r w:rsidRPr="000A61EA">
                              <w:rPr>
                                <w:rFonts w:ascii="Tempus Sans ITC" w:hAnsi="Tempus Sans ITC"/>
                              </w:rPr>
                              <w:t xml:space="preserve">the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best</w:t>
                            </w:r>
                            <w:r w:rsidRPr="000A61EA">
                              <w:rPr>
                                <w:rFonts w:ascii="Tempus Sans ITC" w:hAnsi="Tempus Sans ITC"/>
                              </w:rPr>
                              <w:t xml:space="preserve"> entr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y</w:t>
                            </w:r>
                            <w:r w:rsidRPr="00B008BB">
                              <w:rPr>
                                <w:rFonts w:ascii="Tempus Sans ITC" w:hAnsi="Tempus Sans ITC"/>
                              </w:rPr>
                              <w:t xml:space="preserve"> in this section</w:t>
                            </w:r>
                          </w:p>
                          <w:p w14:paraId="788D5039" w14:textId="77777777" w:rsidR="00595CEA" w:rsidRPr="0051741B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50519B5" w14:textId="7D86C490" w:rsidR="00F965DB" w:rsidRPr="00F965DB" w:rsidRDefault="00F965DB" w:rsidP="00FB15F1">
                            <w:pPr>
                              <w:pStyle w:val="Standard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empus Sans ITC" w:hAnsi="Tempus Sans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65DB">
                              <w:rPr>
                                <w:rFonts w:ascii="Tempus Sans ITC" w:hAnsi="Tempus Sans ITC"/>
                              </w:rPr>
                              <w:t xml:space="preserve">A pot with </w:t>
                            </w:r>
                            <w:r w:rsidR="00595CEA" w:rsidRPr="00F965DB">
                              <w:rPr>
                                <w:rFonts w:ascii="Tempus Sans ITC" w:hAnsi="Tempus Sans ITC"/>
                              </w:rPr>
                              <w:t>Flowering Plant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(s)</w:t>
                            </w:r>
                            <w:r w:rsidR="00595CEA" w:rsidRPr="00F965DB">
                              <w:rPr>
                                <w:rFonts w:ascii="Tempus Sans ITC" w:hAnsi="Tempus Sans ITC"/>
                              </w:rPr>
                              <w:t xml:space="preserve"> </w:t>
                            </w:r>
                          </w:p>
                          <w:p w14:paraId="4E353D64" w14:textId="6915665E" w:rsidR="00595CEA" w:rsidRPr="00F965DB" w:rsidRDefault="00595CEA" w:rsidP="00FB15F1">
                            <w:pPr>
                              <w:pStyle w:val="Standard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empus Sans ITC" w:hAnsi="Tempus Sans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65DB">
                              <w:rPr>
                                <w:rFonts w:ascii="Tempus Sans ITC" w:hAnsi="Tempus Sans ITC"/>
                              </w:rPr>
                              <w:t>One Foliage Plant in a Pot</w:t>
                            </w:r>
                          </w:p>
                          <w:p w14:paraId="526A5C85" w14:textId="77777777" w:rsidR="00595CEA" w:rsidRPr="009F58B6" w:rsidRDefault="00595CEA" w:rsidP="00B008BB">
                            <w:pPr>
                              <w:pStyle w:val="Standard"/>
                              <w:rPr>
                                <w:rFonts w:ascii="Tempus Sans ITC" w:hAnsi="Tempus Sans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D7426A6" w14:textId="77777777" w:rsidR="004E7EE4" w:rsidRDefault="004E7EE4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56C3F65" w14:textId="4F3F60DF" w:rsidR="00595CEA" w:rsidRPr="0001213E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1213E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FLORAL ART</w:t>
                            </w:r>
                          </w:p>
                          <w:p w14:paraId="34C8E0CE" w14:textId="77777777" w:rsidR="00595CEA" w:rsidRPr="009F58B6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9F58B6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Floral Art Rose Bowl</w:t>
                            </w:r>
                          </w:p>
                          <w:p w14:paraId="196513E2" w14:textId="77777777" w:rsidR="00595CEA" w:rsidRPr="009F58B6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for </w:t>
                            </w:r>
                            <w:r w:rsidRPr="000A61EA">
                              <w:rPr>
                                <w:rFonts w:ascii="Tempus Sans ITC" w:hAnsi="Tempus Sans ITC"/>
                              </w:rPr>
                              <w:t xml:space="preserve">the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best</w:t>
                            </w:r>
                            <w:r w:rsidRPr="000A61EA">
                              <w:rPr>
                                <w:rFonts w:ascii="Tempus Sans ITC" w:hAnsi="Tempus Sans ITC"/>
                              </w:rPr>
                              <w:t xml:space="preserve"> entr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y</w:t>
                            </w:r>
                            <w:r w:rsidRPr="009F58B6">
                              <w:rPr>
                                <w:rFonts w:ascii="Tempus Sans ITC" w:hAnsi="Tempus Sans ITC"/>
                              </w:rPr>
                              <w:t xml:space="preserve"> in this section</w:t>
                            </w:r>
                          </w:p>
                          <w:p w14:paraId="55B87ECC" w14:textId="77777777" w:rsidR="00595CEA" w:rsidRPr="00417463" w:rsidRDefault="00595CEA" w:rsidP="00B008BB">
                            <w:pPr>
                              <w:pStyle w:val="Standard"/>
                              <w:rPr>
                                <w:rFonts w:ascii="Tempus Sans ITC" w:hAnsi="Tempus Sans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1E52CB5" w14:textId="4FB48B42" w:rsidR="00595CEA" w:rsidRPr="00B7085C" w:rsidRDefault="000F1094" w:rsidP="000F1094">
                            <w:pPr>
                              <w:pStyle w:val="Standard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A</w:t>
                            </w:r>
                            <w:r w:rsidR="00211F50">
                              <w:rPr>
                                <w:rFonts w:ascii="Tempus Sans ITC" w:hAnsi="Tempus Sans ITC"/>
                              </w:rPr>
                              <w:t xml:space="preserve">n arrangement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in an unusual container</w:t>
                            </w:r>
                          </w:p>
                          <w:p w14:paraId="01CF46C5" w14:textId="753C27E4" w:rsidR="000F1094" w:rsidRPr="00F965DB" w:rsidRDefault="00F965DB" w:rsidP="000F1094">
                            <w:pPr>
                              <w:pStyle w:val="Standard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Sporting summer</w:t>
                            </w:r>
                          </w:p>
                          <w:p w14:paraId="04B53753" w14:textId="77777777" w:rsidR="00595CEA" w:rsidRPr="009F58B6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en-GB" w:bidi="ar-SA"/>
                              </w:rPr>
                              <w:drawing>
                                <wp:inline distT="0" distB="0" distL="0" distR="0" wp14:anchorId="02436B0A" wp14:editId="6C4BF14F">
                                  <wp:extent cx="884555" cy="760306"/>
                                  <wp:effectExtent l="0" t="0" r="0" b="1905"/>
                                  <wp:docPr id="3" name="Picture 3" descr="Image result for flower line draw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flower line draw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7687" cy="7629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Pr="0001213E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FLOWERS</w:t>
                            </w:r>
                            <w:r w:rsidRPr="0001213E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noProof/>
                                <w:lang w:eastAsia="en-GB" w:bidi="ar-SA"/>
                              </w:rPr>
                              <w:drawing>
                                <wp:inline distT="0" distB="0" distL="0" distR="0" wp14:anchorId="6CE4ABE7" wp14:editId="2D6CD627">
                                  <wp:extent cx="796290" cy="868680"/>
                                  <wp:effectExtent l="0" t="0" r="3810" b="7620"/>
                                  <wp:docPr id="4" name="Picture 4" descr="Image result for flower line draw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Image result for flower line draw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341" cy="8698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181F3A" w14:textId="77777777" w:rsidR="00595CEA" w:rsidRPr="0051741B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372D720" w14:textId="77777777" w:rsidR="00595CEA" w:rsidRPr="009F58B6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9F58B6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Harry Hopkinson Memorial Cup</w:t>
                            </w:r>
                          </w:p>
                          <w:p w14:paraId="57B3C568" w14:textId="3F0BB62C" w:rsidR="00595CEA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 w:rsidRPr="009F58B6">
                              <w:rPr>
                                <w:rFonts w:ascii="Tempus Sans ITC" w:hAnsi="Tempus Sans ITC"/>
                              </w:rPr>
                              <w:t>for best flower exhibit</w:t>
                            </w:r>
                            <w:r w:rsidR="004E7EE4">
                              <w:rPr>
                                <w:rFonts w:ascii="Tempus Sans ITC" w:hAnsi="Tempus Sans ITC"/>
                              </w:rPr>
                              <w:t xml:space="preserve"> (classes 1</w:t>
                            </w:r>
                            <w:r w:rsidR="00973A47">
                              <w:rPr>
                                <w:rFonts w:ascii="Tempus Sans ITC" w:hAnsi="Tempus Sans ITC"/>
                              </w:rPr>
                              <w:t>2</w:t>
                            </w:r>
                            <w:r w:rsidR="004E7EE4">
                              <w:rPr>
                                <w:rFonts w:ascii="Tempus Sans ITC" w:hAnsi="Tempus Sans ITC"/>
                              </w:rPr>
                              <w:t>-1</w:t>
                            </w:r>
                            <w:r w:rsidR="00973A47">
                              <w:rPr>
                                <w:rFonts w:ascii="Tempus Sans ITC" w:hAnsi="Tempus Sans ITC"/>
                              </w:rPr>
                              <w:t>4</w:t>
                            </w:r>
                            <w:r w:rsidR="004E7EE4">
                              <w:rPr>
                                <w:rFonts w:ascii="Tempus Sans ITC" w:hAnsi="Tempus Sans ITC"/>
                              </w:rPr>
                              <w:t>)</w:t>
                            </w:r>
                          </w:p>
                          <w:p w14:paraId="140E838B" w14:textId="77777777" w:rsidR="00297D92" w:rsidRPr="005656F2" w:rsidRDefault="00297D92" w:rsidP="00297D92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5656F2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Alan Oldfield cup</w:t>
                            </w:r>
                          </w:p>
                          <w:p w14:paraId="40FED217" w14:textId="4386E3D7" w:rsidR="00595CEA" w:rsidRPr="009F58B6" w:rsidRDefault="00595CEA" w:rsidP="00B008B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 w:rsidRPr="009F58B6">
                              <w:rPr>
                                <w:rFonts w:ascii="Tempus Sans ITC" w:hAnsi="Tempus Sans ITC"/>
                              </w:rPr>
                              <w:t xml:space="preserve">for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the best rose (class 1</w:t>
                            </w:r>
                            <w:r w:rsidR="00973A47">
                              <w:rPr>
                                <w:rFonts w:ascii="Tempus Sans ITC" w:hAnsi="Tempus Sans ITC"/>
                              </w:rPr>
                              <w:t>5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)</w:t>
                            </w:r>
                          </w:p>
                          <w:p w14:paraId="0ACEA34F" w14:textId="77777777" w:rsidR="00595CEA" w:rsidRPr="00417463" w:rsidRDefault="00595CEA" w:rsidP="00B008BB">
                            <w:pPr>
                              <w:pStyle w:val="Standard"/>
                              <w:rPr>
                                <w:rFonts w:ascii="Tempus Sans ITC" w:hAnsi="Tempus Sans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45BD734" w14:textId="0AB6A511" w:rsidR="00595CEA" w:rsidRPr="00B7085C" w:rsidRDefault="00595CEA" w:rsidP="00F80FA5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1</w:t>
                            </w:r>
                            <w:r w:rsidR="00973A47">
                              <w:rPr>
                                <w:rFonts w:ascii="Tempus Sans ITC" w:hAnsi="Tempus Sans ITC"/>
                              </w:rPr>
                              <w:t>2</w:t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>.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="00297D92">
                              <w:rPr>
                                <w:rFonts w:ascii="Tempus Sans ITC" w:hAnsi="Tempus Sans ITC"/>
                              </w:rPr>
                              <w:t xml:space="preserve">A bunch of </w:t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>Garden Flowers</w:t>
                            </w:r>
                          </w:p>
                          <w:p w14:paraId="425BC6FF" w14:textId="10E5F576" w:rsidR="00595CEA" w:rsidRPr="00B7085C" w:rsidRDefault="00595CEA" w:rsidP="00F80FA5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1</w:t>
                            </w:r>
                            <w:r w:rsidR="00973A47">
                              <w:rPr>
                                <w:rFonts w:ascii="Tempus Sans ITC" w:hAnsi="Tempus Sans ITC"/>
                              </w:rPr>
                              <w:t>3</w:t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.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>Bunch of Cut Herbs</w:t>
                            </w:r>
                          </w:p>
                          <w:p w14:paraId="5ACD75EB" w14:textId="4EDE6477" w:rsidR="00595CEA" w:rsidRPr="00B7085C" w:rsidRDefault="00595CEA" w:rsidP="00F80FA5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1</w:t>
                            </w:r>
                            <w:r w:rsidR="00973A47">
                              <w:rPr>
                                <w:rFonts w:ascii="Tempus Sans ITC" w:hAnsi="Tempus Sans ITC"/>
                              </w:rPr>
                              <w:t>4</w:t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>.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="004E7EE4" w:rsidRPr="00B7085C">
                              <w:rPr>
                                <w:rFonts w:ascii="Tempus Sans ITC" w:hAnsi="Tempus Sans ITC"/>
                              </w:rPr>
                              <w:t xml:space="preserve">1 </w:t>
                            </w:r>
                            <w:r w:rsidR="00354E33">
                              <w:rPr>
                                <w:rFonts w:ascii="Tempus Sans ITC" w:hAnsi="Tempus Sans ITC"/>
                              </w:rPr>
                              <w:t>Seed</w:t>
                            </w:r>
                            <w:r w:rsidR="004E7EE4" w:rsidRPr="00B7085C">
                              <w:rPr>
                                <w:rFonts w:ascii="Tempus Sans ITC" w:hAnsi="Tempus Sans ITC"/>
                              </w:rPr>
                              <w:t xml:space="preserve"> Head</w:t>
                            </w:r>
                          </w:p>
                          <w:p w14:paraId="67F3230C" w14:textId="3CF2CBF3" w:rsidR="00595CEA" w:rsidRPr="00B7085C" w:rsidRDefault="004E7EE4" w:rsidP="00F80FA5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1</w:t>
                            </w:r>
                            <w:r w:rsidR="00973A47">
                              <w:rPr>
                                <w:rFonts w:ascii="Tempus Sans ITC" w:hAnsi="Tempus Sans ITC"/>
                              </w:rPr>
                              <w:t>5</w:t>
                            </w:r>
                            <w:r w:rsidR="00595CEA" w:rsidRPr="00B7085C">
                              <w:rPr>
                                <w:rFonts w:ascii="Tempus Sans ITC" w:hAnsi="Tempus Sans ITC"/>
                              </w:rPr>
                              <w:t xml:space="preserve">. </w:t>
                            </w:r>
                            <w:r w:rsidR="00595CEA"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3 Roses </w:t>
                            </w:r>
                          </w:p>
                          <w:p w14:paraId="7594807D" w14:textId="77777777" w:rsidR="00595CEA" w:rsidRPr="009F58B6" w:rsidRDefault="00595CEA" w:rsidP="00B008BB">
                            <w:pPr>
                              <w:pStyle w:val="Standard"/>
                              <w:rPr>
                                <w:rFonts w:ascii="Tempus Sans ITC" w:hAnsi="Tempus Sans IT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D122249" w14:textId="77777777" w:rsidR="00595CEA" w:rsidRPr="0051741B" w:rsidRDefault="00595CEA" w:rsidP="00B008BB">
                            <w:pPr>
                              <w:pStyle w:val="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EF488" id="Text Box 9" o:spid="_x0000_s1029" type="#_x0000_t202" style="position:absolute;margin-left:44.6pt;margin-top:40.65pt;width:329.9pt;height:514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" strokecolor="silver" strokeweight="3pt">
                <v:textbox>
                  <w:txbxContent>
                    <w:p w14:paraId="39C2D44C" w14:textId="77777777" w:rsidR="00595CEA" w:rsidRPr="0001213E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</w:pPr>
                      <w:r w:rsidRPr="0001213E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POT PLANTS</w:t>
                      </w:r>
                    </w:p>
                    <w:p w14:paraId="025735C4" w14:textId="77777777" w:rsidR="00595CEA" w:rsidRPr="00B008BB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B008BB">
                        <w:rPr>
                          <w:rFonts w:ascii="Tempus Sans ITC" w:hAnsi="Tempus Sans ITC"/>
                          <w:b/>
                          <w:bCs/>
                        </w:rPr>
                        <w:t>Ambrose Wilton Trophy</w:t>
                      </w:r>
                    </w:p>
                    <w:p w14:paraId="66B63E9F" w14:textId="77777777" w:rsidR="00595CEA" w:rsidRPr="00B008BB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for </w:t>
                      </w:r>
                      <w:r w:rsidRPr="000A61EA">
                        <w:rPr>
                          <w:rFonts w:ascii="Tempus Sans ITC" w:hAnsi="Tempus Sans ITC"/>
                        </w:rPr>
                        <w:t xml:space="preserve">the </w:t>
                      </w:r>
                      <w:r>
                        <w:rPr>
                          <w:rFonts w:ascii="Tempus Sans ITC" w:hAnsi="Tempus Sans ITC"/>
                        </w:rPr>
                        <w:t>best</w:t>
                      </w:r>
                      <w:r w:rsidRPr="000A61EA">
                        <w:rPr>
                          <w:rFonts w:ascii="Tempus Sans ITC" w:hAnsi="Tempus Sans ITC"/>
                        </w:rPr>
                        <w:t xml:space="preserve"> entr</w:t>
                      </w:r>
                      <w:r>
                        <w:rPr>
                          <w:rFonts w:ascii="Tempus Sans ITC" w:hAnsi="Tempus Sans ITC"/>
                        </w:rPr>
                        <w:t>y</w:t>
                      </w:r>
                      <w:r w:rsidRPr="00B008BB">
                        <w:rPr>
                          <w:rFonts w:ascii="Tempus Sans ITC" w:hAnsi="Tempus Sans ITC"/>
                        </w:rPr>
                        <w:t xml:space="preserve"> in this section</w:t>
                      </w:r>
                    </w:p>
                    <w:p w14:paraId="788D5039" w14:textId="77777777" w:rsidR="00595CEA" w:rsidRPr="0051741B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50519B5" w14:textId="7D86C490" w:rsidR="00F965DB" w:rsidRPr="00F965DB" w:rsidRDefault="00F965DB" w:rsidP="00FB15F1">
                      <w:pPr>
                        <w:pStyle w:val="Standard"/>
                        <w:numPr>
                          <w:ilvl w:val="0"/>
                          <w:numId w:val="4"/>
                        </w:numPr>
                        <w:rPr>
                          <w:rFonts w:ascii="Tempus Sans ITC" w:hAnsi="Tempus Sans ITC"/>
                          <w:b/>
                          <w:bCs/>
                          <w:sz w:val="28"/>
                          <w:szCs w:val="28"/>
                        </w:rPr>
                      </w:pPr>
                      <w:r w:rsidRPr="00F965DB">
                        <w:rPr>
                          <w:rFonts w:ascii="Tempus Sans ITC" w:hAnsi="Tempus Sans ITC"/>
                        </w:rPr>
                        <w:t xml:space="preserve">A pot with </w:t>
                      </w:r>
                      <w:r w:rsidR="00595CEA" w:rsidRPr="00F965DB">
                        <w:rPr>
                          <w:rFonts w:ascii="Tempus Sans ITC" w:hAnsi="Tempus Sans ITC"/>
                        </w:rPr>
                        <w:t>Flowering Plant</w:t>
                      </w:r>
                      <w:r>
                        <w:rPr>
                          <w:rFonts w:ascii="Tempus Sans ITC" w:hAnsi="Tempus Sans ITC"/>
                        </w:rPr>
                        <w:t>(s)</w:t>
                      </w:r>
                      <w:r w:rsidR="00595CEA" w:rsidRPr="00F965DB">
                        <w:rPr>
                          <w:rFonts w:ascii="Tempus Sans ITC" w:hAnsi="Tempus Sans ITC"/>
                        </w:rPr>
                        <w:t xml:space="preserve"> </w:t>
                      </w:r>
                    </w:p>
                    <w:p w14:paraId="4E353D64" w14:textId="6915665E" w:rsidR="00595CEA" w:rsidRPr="00F965DB" w:rsidRDefault="00595CEA" w:rsidP="00FB15F1">
                      <w:pPr>
                        <w:pStyle w:val="Standard"/>
                        <w:numPr>
                          <w:ilvl w:val="0"/>
                          <w:numId w:val="4"/>
                        </w:numPr>
                        <w:rPr>
                          <w:rFonts w:ascii="Tempus Sans ITC" w:hAnsi="Tempus Sans ITC"/>
                          <w:b/>
                          <w:bCs/>
                          <w:sz w:val="28"/>
                          <w:szCs w:val="28"/>
                        </w:rPr>
                      </w:pPr>
                      <w:r w:rsidRPr="00F965DB">
                        <w:rPr>
                          <w:rFonts w:ascii="Tempus Sans ITC" w:hAnsi="Tempus Sans ITC"/>
                        </w:rPr>
                        <w:t>One Foliage Plant in a Pot</w:t>
                      </w:r>
                    </w:p>
                    <w:p w14:paraId="526A5C85" w14:textId="77777777" w:rsidR="00595CEA" w:rsidRPr="009F58B6" w:rsidRDefault="00595CEA" w:rsidP="00B008BB">
                      <w:pPr>
                        <w:pStyle w:val="Standard"/>
                        <w:rPr>
                          <w:rFonts w:ascii="Tempus Sans ITC" w:hAnsi="Tempus Sans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D7426A6" w14:textId="77777777" w:rsidR="004E7EE4" w:rsidRDefault="004E7EE4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56C3F65" w14:textId="4F3F60DF" w:rsidR="00595CEA" w:rsidRPr="0001213E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</w:pPr>
                      <w:r w:rsidRPr="0001213E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FLORAL ART</w:t>
                      </w:r>
                    </w:p>
                    <w:p w14:paraId="34C8E0CE" w14:textId="77777777" w:rsidR="00595CEA" w:rsidRPr="009F58B6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9F58B6">
                        <w:rPr>
                          <w:rFonts w:ascii="Tempus Sans ITC" w:hAnsi="Tempus Sans ITC"/>
                          <w:b/>
                          <w:bCs/>
                        </w:rPr>
                        <w:t>Floral Art Rose Bowl</w:t>
                      </w:r>
                    </w:p>
                    <w:p w14:paraId="196513E2" w14:textId="77777777" w:rsidR="00595CEA" w:rsidRPr="009F58B6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for </w:t>
                      </w:r>
                      <w:r w:rsidRPr="000A61EA">
                        <w:rPr>
                          <w:rFonts w:ascii="Tempus Sans ITC" w:hAnsi="Tempus Sans ITC"/>
                        </w:rPr>
                        <w:t xml:space="preserve">the </w:t>
                      </w:r>
                      <w:r>
                        <w:rPr>
                          <w:rFonts w:ascii="Tempus Sans ITC" w:hAnsi="Tempus Sans ITC"/>
                        </w:rPr>
                        <w:t>best</w:t>
                      </w:r>
                      <w:r w:rsidRPr="000A61EA">
                        <w:rPr>
                          <w:rFonts w:ascii="Tempus Sans ITC" w:hAnsi="Tempus Sans ITC"/>
                        </w:rPr>
                        <w:t xml:space="preserve"> entr</w:t>
                      </w:r>
                      <w:r>
                        <w:rPr>
                          <w:rFonts w:ascii="Tempus Sans ITC" w:hAnsi="Tempus Sans ITC"/>
                        </w:rPr>
                        <w:t>y</w:t>
                      </w:r>
                      <w:r w:rsidRPr="009F58B6">
                        <w:rPr>
                          <w:rFonts w:ascii="Tempus Sans ITC" w:hAnsi="Tempus Sans ITC"/>
                        </w:rPr>
                        <w:t xml:space="preserve"> in this section</w:t>
                      </w:r>
                    </w:p>
                    <w:p w14:paraId="55B87ECC" w14:textId="77777777" w:rsidR="00595CEA" w:rsidRPr="00417463" w:rsidRDefault="00595CEA" w:rsidP="00B008BB">
                      <w:pPr>
                        <w:pStyle w:val="Standard"/>
                        <w:rPr>
                          <w:rFonts w:ascii="Tempus Sans ITC" w:hAnsi="Tempus Sans IT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21E52CB5" w14:textId="4FB48B42" w:rsidR="00595CEA" w:rsidRPr="00B7085C" w:rsidRDefault="000F1094" w:rsidP="000F1094">
                      <w:pPr>
                        <w:pStyle w:val="Standard"/>
                        <w:numPr>
                          <w:ilvl w:val="0"/>
                          <w:numId w:val="4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A</w:t>
                      </w:r>
                      <w:r w:rsidR="00211F50">
                        <w:rPr>
                          <w:rFonts w:ascii="Tempus Sans ITC" w:hAnsi="Tempus Sans ITC"/>
                        </w:rPr>
                        <w:t xml:space="preserve">n arrangement </w:t>
                      </w:r>
                      <w:r>
                        <w:rPr>
                          <w:rFonts w:ascii="Tempus Sans ITC" w:hAnsi="Tempus Sans ITC"/>
                        </w:rPr>
                        <w:t>in an unusual container</w:t>
                      </w:r>
                    </w:p>
                    <w:p w14:paraId="01CF46C5" w14:textId="753C27E4" w:rsidR="000F1094" w:rsidRPr="00F965DB" w:rsidRDefault="00F965DB" w:rsidP="000F1094">
                      <w:pPr>
                        <w:pStyle w:val="Standard"/>
                        <w:numPr>
                          <w:ilvl w:val="0"/>
                          <w:numId w:val="4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Sporting summer</w:t>
                      </w:r>
                    </w:p>
                    <w:p w14:paraId="04B53753" w14:textId="77777777" w:rsidR="00595CEA" w:rsidRPr="009F58B6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en-GB" w:bidi="ar-SA"/>
                        </w:rPr>
                        <w:drawing>
                          <wp:inline distT="0" distB="0" distL="0" distR="0" wp14:anchorId="02436B0A" wp14:editId="6C4BF14F">
                            <wp:extent cx="884555" cy="760306"/>
                            <wp:effectExtent l="0" t="0" r="0" b="1905"/>
                            <wp:docPr id="3" name="Picture 3" descr="Image result for flower line draw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flower line draw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7687" cy="7629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Pr="0001213E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FLOWERS</w:t>
                      </w:r>
                      <w:r w:rsidRPr="0001213E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empus Sans ITC" w:hAnsi="Tempus Sans ITC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noProof/>
                          <w:lang w:eastAsia="en-GB" w:bidi="ar-SA"/>
                        </w:rPr>
                        <w:drawing>
                          <wp:inline distT="0" distB="0" distL="0" distR="0" wp14:anchorId="6CE4ABE7" wp14:editId="2D6CD627">
                            <wp:extent cx="796290" cy="868680"/>
                            <wp:effectExtent l="0" t="0" r="3810" b="7620"/>
                            <wp:docPr id="4" name="Picture 4" descr="Image result for flower line draw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Image result for flower line draw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341" cy="8698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181F3A" w14:textId="77777777" w:rsidR="00595CEA" w:rsidRPr="0051741B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372D720" w14:textId="77777777" w:rsidR="00595CEA" w:rsidRPr="009F58B6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9F58B6">
                        <w:rPr>
                          <w:rFonts w:ascii="Tempus Sans ITC" w:hAnsi="Tempus Sans ITC"/>
                          <w:b/>
                          <w:bCs/>
                        </w:rPr>
                        <w:t>Harry Hopkinson Memorial Cup</w:t>
                      </w:r>
                    </w:p>
                    <w:p w14:paraId="57B3C568" w14:textId="3F0BB62C" w:rsidR="00595CEA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  <w:r w:rsidRPr="009F58B6">
                        <w:rPr>
                          <w:rFonts w:ascii="Tempus Sans ITC" w:hAnsi="Tempus Sans ITC"/>
                        </w:rPr>
                        <w:t>for best flower exhibit</w:t>
                      </w:r>
                      <w:r w:rsidR="004E7EE4">
                        <w:rPr>
                          <w:rFonts w:ascii="Tempus Sans ITC" w:hAnsi="Tempus Sans ITC"/>
                        </w:rPr>
                        <w:t xml:space="preserve"> (classes 1</w:t>
                      </w:r>
                      <w:r w:rsidR="00973A47">
                        <w:rPr>
                          <w:rFonts w:ascii="Tempus Sans ITC" w:hAnsi="Tempus Sans ITC"/>
                        </w:rPr>
                        <w:t>2</w:t>
                      </w:r>
                      <w:r w:rsidR="004E7EE4">
                        <w:rPr>
                          <w:rFonts w:ascii="Tempus Sans ITC" w:hAnsi="Tempus Sans ITC"/>
                        </w:rPr>
                        <w:t>-1</w:t>
                      </w:r>
                      <w:r w:rsidR="00973A47">
                        <w:rPr>
                          <w:rFonts w:ascii="Tempus Sans ITC" w:hAnsi="Tempus Sans ITC"/>
                        </w:rPr>
                        <w:t>4</w:t>
                      </w:r>
                      <w:r w:rsidR="004E7EE4">
                        <w:rPr>
                          <w:rFonts w:ascii="Tempus Sans ITC" w:hAnsi="Tempus Sans ITC"/>
                        </w:rPr>
                        <w:t>)</w:t>
                      </w:r>
                    </w:p>
                    <w:p w14:paraId="140E838B" w14:textId="77777777" w:rsidR="00297D92" w:rsidRPr="005656F2" w:rsidRDefault="00297D92" w:rsidP="00297D92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5656F2">
                        <w:rPr>
                          <w:rFonts w:ascii="Tempus Sans ITC" w:hAnsi="Tempus Sans ITC"/>
                          <w:b/>
                          <w:bCs/>
                        </w:rPr>
                        <w:t>Alan Oldfield cup</w:t>
                      </w:r>
                    </w:p>
                    <w:p w14:paraId="40FED217" w14:textId="4386E3D7" w:rsidR="00595CEA" w:rsidRPr="009F58B6" w:rsidRDefault="00595CEA" w:rsidP="00B008B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  <w:r w:rsidRPr="009F58B6">
                        <w:rPr>
                          <w:rFonts w:ascii="Tempus Sans ITC" w:hAnsi="Tempus Sans ITC"/>
                        </w:rPr>
                        <w:t xml:space="preserve">for </w:t>
                      </w:r>
                      <w:r>
                        <w:rPr>
                          <w:rFonts w:ascii="Tempus Sans ITC" w:hAnsi="Tempus Sans ITC"/>
                        </w:rPr>
                        <w:t>the best rose (class 1</w:t>
                      </w:r>
                      <w:r w:rsidR="00973A47">
                        <w:rPr>
                          <w:rFonts w:ascii="Tempus Sans ITC" w:hAnsi="Tempus Sans ITC"/>
                        </w:rPr>
                        <w:t>5</w:t>
                      </w:r>
                      <w:r>
                        <w:rPr>
                          <w:rFonts w:ascii="Tempus Sans ITC" w:hAnsi="Tempus Sans ITC"/>
                        </w:rPr>
                        <w:t>)</w:t>
                      </w:r>
                    </w:p>
                    <w:p w14:paraId="0ACEA34F" w14:textId="77777777" w:rsidR="00595CEA" w:rsidRPr="00417463" w:rsidRDefault="00595CEA" w:rsidP="00B008BB">
                      <w:pPr>
                        <w:pStyle w:val="Standard"/>
                        <w:rPr>
                          <w:rFonts w:ascii="Tempus Sans ITC" w:hAnsi="Tempus Sans IT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45BD734" w14:textId="0AB6A511" w:rsidR="00595CEA" w:rsidRPr="00B7085C" w:rsidRDefault="00595CEA" w:rsidP="00F80FA5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1</w:t>
                      </w:r>
                      <w:r w:rsidR="00973A47">
                        <w:rPr>
                          <w:rFonts w:ascii="Tempus Sans ITC" w:hAnsi="Tempus Sans ITC"/>
                        </w:rPr>
                        <w:t>2</w:t>
                      </w:r>
                      <w:r w:rsidRPr="00B7085C">
                        <w:rPr>
                          <w:rFonts w:ascii="Tempus Sans ITC" w:hAnsi="Tempus Sans ITC"/>
                        </w:rPr>
                        <w:t>.</w:t>
                      </w:r>
                      <w:r>
                        <w:rPr>
                          <w:rFonts w:ascii="Tempus Sans ITC" w:hAnsi="Tempus Sans ITC"/>
                        </w:rPr>
                        <w:tab/>
                      </w:r>
                      <w:r w:rsidR="00297D92">
                        <w:rPr>
                          <w:rFonts w:ascii="Tempus Sans ITC" w:hAnsi="Tempus Sans ITC"/>
                        </w:rPr>
                        <w:t xml:space="preserve">A bunch of </w:t>
                      </w:r>
                      <w:r w:rsidRPr="00B7085C">
                        <w:rPr>
                          <w:rFonts w:ascii="Tempus Sans ITC" w:hAnsi="Tempus Sans ITC"/>
                        </w:rPr>
                        <w:t>Garden Flowers</w:t>
                      </w:r>
                    </w:p>
                    <w:p w14:paraId="425BC6FF" w14:textId="10E5F576" w:rsidR="00595CEA" w:rsidRPr="00B7085C" w:rsidRDefault="00595CEA" w:rsidP="00F80FA5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1</w:t>
                      </w:r>
                      <w:r w:rsidR="00973A47">
                        <w:rPr>
                          <w:rFonts w:ascii="Tempus Sans ITC" w:hAnsi="Tempus Sans ITC"/>
                        </w:rPr>
                        <w:t>3</w:t>
                      </w:r>
                      <w:r w:rsidRPr="00B7085C">
                        <w:rPr>
                          <w:rFonts w:ascii="Tempus Sans ITC" w:hAnsi="Tempus Sans ITC"/>
                        </w:rPr>
                        <w:t xml:space="preserve">. </w:t>
                      </w:r>
                      <w:r>
                        <w:rPr>
                          <w:rFonts w:ascii="Tempus Sans ITC" w:hAnsi="Tempus Sans ITC"/>
                        </w:rPr>
                        <w:tab/>
                      </w:r>
                      <w:r w:rsidRPr="00B7085C">
                        <w:rPr>
                          <w:rFonts w:ascii="Tempus Sans ITC" w:hAnsi="Tempus Sans ITC"/>
                        </w:rPr>
                        <w:t>Bunch of Cut Herbs</w:t>
                      </w:r>
                    </w:p>
                    <w:p w14:paraId="5ACD75EB" w14:textId="4EDE6477" w:rsidR="00595CEA" w:rsidRPr="00B7085C" w:rsidRDefault="00595CEA" w:rsidP="00F80FA5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1</w:t>
                      </w:r>
                      <w:r w:rsidR="00973A47">
                        <w:rPr>
                          <w:rFonts w:ascii="Tempus Sans ITC" w:hAnsi="Tempus Sans ITC"/>
                        </w:rPr>
                        <w:t>4</w:t>
                      </w:r>
                      <w:r w:rsidRPr="00B7085C">
                        <w:rPr>
                          <w:rFonts w:ascii="Tempus Sans ITC" w:hAnsi="Tempus Sans ITC"/>
                        </w:rPr>
                        <w:t>.</w:t>
                      </w:r>
                      <w:r>
                        <w:rPr>
                          <w:rFonts w:ascii="Tempus Sans ITC" w:hAnsi="Tempus Sans ITC"/>
                        </w:rPr>
                        <w:tab/>
                      </w:r>
                      <w:r w:rsidR="004E7EE4" w:rsidRPr="00B7085C">
                        <w:rPr>
                          <w:rFonts w:ascii="Tempus Sans ITC" w:hAnsi="Tempus Sans ITC"/>
                        </w:rPr>
                        <w:t xml:space="preserve">1 </w:t>
                      </w:r>
                      <w:r w:rsidR="00354E33">
                        <w:rPr>
                          <w:rFonts w:ascii="Tempus Sans ITC" w:hAnsi="Tempus Sans ITC"/>
                        </w:rPr>
                        <w:t>Seed</w:t>
                      </w:r>
                      <w:r w:rsidR="004E7EE4" w:rsidRPr="00B7085C">
                        <w:rPr>
                          <w:rFonts w:ascii="Tempus Sans ITC" w:hAnsi="Tempus Sans ITC"/>
                        </w:rPr>
                        <w:t xml:space="preserve"> Head</w:t>
                      </w:r>
                    </w:p>
                    <w:p w14:paraId="67F3230C" w14:textId="3CF2CBF3" w:rsidR="00595CEA" w:rsidRPr="00B7085C" w:rsidRDefault="004E7EE4" w:rsidP="00F80FA5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1</w:t>
                      </w:r>
                      <w:r w:rsidR="00973A47">
                        <w:rPr>
                          <w:rFonts w:ascii="Tempus Sans ITC" w:hAnsi="Tempus Sans ITC"/>
                        </w:rPr>
                        <w:t>5</w:t>
                      </w:r>
                      <w:r w:rsidR="00595CEA" w:rsidRPr="00B7085C">
                        <w:rPr>
                          <w:rFonts w:ascii="Tempus Sans ITC" w:hAnsi="Tempus Sans ITC"/>
                        </w:rPr>
                        <w:t xml:space="preserve">. </w:t>
                      </w:r>
                      <w:r w:rsidR="00595CEA">
                        <w:rPr>
                          <w:rFonts w:ascii="Tempus Sans ITC" w:hAnsi="Tempus Sans ITC"/>
                        </w:rPr>
                        <w:tab/>
                      </w:r>
                      <w:r w:rsidRPr="00B7085C">
                        <w:rPr>
                          <w:rFonts w:ascii="Tempus Sans ITC" w:hAnsi="Tempus Sans ITC"/>
                        </w:rPr>
                        <w:t xml:space="preserve">3 Roses </w:t>
                      </w:r>
                    </w:p>
                    <w:p w14:paraId="7594807D" w14:textId="77777777" w:rsidR="00595CEA" w:rsidRPr="009F58B6" w:rsidRDefault="00595CEA" w:rsidP="00B008BB">
                      <w:pPr>
                        <w:pStyle w:val="Standard"/>
                        <w:rPr>
                          <w:rFonts w:ascii="Tempus Sans ITC" w:hAnsi="Tempus Sans ITC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D122249" w14:textId="77777777" w:rsidR="00595CEA" w:rsidRPr="0051741B" w:rsidRDefault="00595CEA" w:rsidP="00B008BB">
                      <w:pPr>
                        <w:pStyle w:val="Standard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9E9B986" w14:textId="77777777" w:rsidR="00B008BB" w:rsidRDefault="00B008BB" w:rsidP="00972022"/>
    <w:p w14:paraId="367F0CAB" w14:textId="77777777" w:rsidR="00B008BB" w:rsidRDefault="00B008BB" w:rsidP="00972022"/>
    <w:p w14:paraId="4315CCCD" w14:textId="77777777" w:rsidR="00B008BB" w:rsidRDefault="00B008BB">
      <w:r>
        <w:br w:type="page"/>
      </w:r>
    </w:p>
    <w:p w14:paraId="359FC4E6" w14:textId="3730B5D9" w:rsidR="00574F99" w:rsidRDefault="00CE7CC9" w:rsidP="002A422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5A7E636" wp14:editId="5762AB7F">
                <wp:simplePos x="0" y="0"/>
                <wp:positionH relativeFrom="page">
                  <wp:posOffset>510540</wp:posOffset>
                </wp:positionH>
                <wp:positionV relativeFrom="page">
                  <wp:posOffset>327660</wp:posOffset>
                </wp:positionV>
                <wp:extent cx="4346575" cy="6728460"/>
                <wp:effectExtent l="24765" t="22860" r="19685" b="20955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6575" cy="67284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90C970" w14:textId="5936219C" w:rsidR="00CA16B3" w:rsidRPr="00CA16B3" w:rsidRDefault="0075079B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75079B">
                              <w:rPr>
                                <w:noProof/>
                              </w:rPr>
                              <w:drawing>
                                <wp:inline distT="0" distB="0" distL="0" distR="0" wp14:anchorId="76BE6702" wp14:editId="42916606">
                                  <wp:extent cx="1005840" cy="534115"/>
                                  <wp:effectExtent l="0" t="0" r="381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2"/>
                                          <a:srcRect b="49539"/>
                                          <a:stretch/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1029287" cy="546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5079B">
                              <w:rPr>
                                <w:noProof/>
                              </w:rPr>
                              <w:t xml:space="preserve"> </w:t>
                            </w:r>
                            <w:r w:rsidR="00CD6ABC">
                              <w:rPr>
                                <w:noProof/>
                              </w:rPr>
                              <w:tab/>
                            </w:r>
                            <w:r w:rsidR="00CD6ABC" w:rsidRPr="00CD6ABC">
                              <w:rPr>
                                <w:noProof/>
                              </w:rPr>
                              <w:drawing>
                                <wp:inline distT="0" distB="0" distL="0" distR="0" wp14:anchorId="7F9A6054" wp14:editId="387E746E">
                                  <wp:extent cx="708660" cy="506186"/>
                                  <wp:effectExtent l="0" t="0" r="0" b="8255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l="10620" t="18378" r="9219" b="243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6680" cy="5262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D6ABC" w:rsidRPr="00CD6ABC">
                              <w:t xml:space="preserve"> </w:t>
                            </w:r>
                            <w:r w:rsidR="00CD6ABC">
                              <w:t xml:space="preserve">    </w:t>
                            </w:r>
                            <w:r w:rsidRPr="0075079B">
                              <w:rPr>
                                <w:noProof/>
                              </w:rPr>
                              <w:drawing>
                                <wp:inline distT="0" distB="0" distL="0" distR="0" wp14:anchorId="5561A531" wp14:editId="55D94441">
                                  <wp:extent cx="1847850" cy="631112"/>
                                  <wp:effectExtent l="0" t="0" r="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b="6828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8177" cy="644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5654F8" w14:textId="65CBB6E0" w:rsidR="00595CEA" w:rsidRPr="0001213E" w:rsidRDefault="00595CEA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1213E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COOKERY AND KITCHEN</w:t>
                            </w:r>
                          </w:p>
                          <w:p w14:paraId="2F431A5B" w14:textId="77777777" w:rsidR="00595CEA" w:rsidRPr="009F58B6" w:rsidRDefault="00595CEA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9F58B6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Dorothy Foden </w:t>
                            </w:r>
                            <w:r w:rsidR="008E0DA8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Cup</w:t>
                            </w:r>
                          </w:p>
                          <w:p w14:paraId="3C56F27F" w14:textId="266BA1E3" w:rsidR="00595CEA" w:rsidRDefault="00595CEA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for </w:t>
                            </w:r>
                            <w:r w:rsidRPr="000A61EA">
                              <w:rPr>
                                <w:rFonts w:ascii="Tempus Sans ITC" w:hAnsi="Tempus Sans ITC"/>
                              </w:rPr>
                              <w:t xml:space="preserve">the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best</w:t>
                            </w:r>
                            <w:r w:rsidRPr="000A61EA">
                              <w:rPr>
                                <w:rFonts w:ascii="Tempus Sans ITC" w:hAnsi="Tempus Sans ITC"/>
                              </w:rPr>
                              <w:t xml:space="preserve"> entr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y</w:t>
                            </w:r>
                            <w:r w:rsidRPr="009F58B6">
                              <w:rPr>
                                <w:rFonts w:ascii="Tempus Sans ITC" w:hAnsi="Tempus Sans ITC"/>
                              </w:rPr>
                              <w:t xml:space="preserve"> in </w:t>
                            </w:r>
                            <w:r w:rsidR="008E0DA8">
                              <w:rPr>
                                <w:rFonts w:ascii="Tempus Sans ITC" w:hAnsi="Tempus Sans ITC"/>
                              </w:rPr>
                              <w:t xml:space="preserve">classes </w:t>
                            </w:r>
                            <w:r w:rsidR="004E7EE4">
                              <w:rPr>
                                <w:rFonts w:ascii="Tempus Sans ITC" w:hAnsi="Tempus Sans ITC"/>
                              </w:rPr>
                              <w:t>1</w:t>
                            </w:r>
                            <w:r w:rsidR="002C3ED0">
                              <w:rPr>
                                <w:rFonts w:ascii="Tempus Sans ITC" w:hAnsi="Tempus Sans ITC"/>
                              </w:rPr>
                              <w:t>7</w:t>
                            </w:r>
                            <w:r w:rsidR="004E7EE4">
                              <w:rPr>
                                <w:rFonts w:ascii="Tempus Sans ITC" w:hAnsi="Tempus Sans ITC"/>
                              </w:rPr>
                              <w:t>-</w:t>
                            </w:r>
                            <w:r w:rsidR="00FB15F1">
                              <w:rPr>
                                <w:rFonts w:ascii="Tempus Sans ITC" w:hAnsi="Tempus Sans ITC"/>
                              </w:rPr>
                              <w:t>2</w:t>
                            </w:r>
                            <w:r w:rsidR="002C3ED0">
                              <w:rPr>
                                <w:rFonts w:ascii="Tempus Sans ITC" w:hAnsi="Tempus Sans ITC"/>
                              </w:rPr>
                              <w:t>0</w:t>
                            </w:r>
                          </w:p>
                          <w:p w14:paraId="2E621B1F" w14:textId="0F995D9D" w:rsidR="00297D92" w:rsidRDefault="00211F50" w:rsidP="00297D92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Beasley </w:t>
                            </w:r>
                            <w:r w:rsidR="00297D92" w:rsidRPr="009F58B6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Cup</w:t>
                            </w:r>
                          </w:p>
                          <w:p w14:paraId="2E512B7A" w14:textId="6248C176" w:rsidR="004E7EE4" w:rsidRDefault="004E7EE4" w:rsidP="00297D92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For best entry in classes 2</w:t>
                            </w:r>
                            <w:r w:rsidR="002C3ED0">
                              <w:rPr>
                                <w:rFonts w:ascii="Tempus Sans ITC" w:hAnsi="Tempus Sans ITC"/>
                              </w:rPr>
                              <w:t>1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-2</w:t>
                            </w:r>
                            <w:r w:rsidR="002C3ED0">
                              <w:rPr>
                                <w:rFonts w:ascii="Tempus Sans ITC" w:hAnsi="Tempus Sans ITC"/>
                              </w:rPr>
                              <w:t>7</w:t>
                            </w:r>
                          </w:p>
                          <w:p w14:paraId="2EE59881" w14:textId="611233E4" w:rsidR="00370226" w:rsidRPr="00CD6ABC" w:rsidRDefault="00370226" w:rsidP="00297D92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sz w:val="16"/>
                                <w:szCs w:val="16"/>
                              </w:rPr>
                            </w:pPr>
                          </w:p>
                          <w:p w14:paraId="4E84F3BD" w14:textId="10950D75" w:rsidR="00370226" w:rsidRPr="00F80FA5" w:rsidRDefault="002C3ED0" w:rsidP="00370226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Items </w:t>
                            </w:r>
                            <w:r w:rsidR="00370226" w:rsidRPr="00B7085C">
                              <w:rPr>
                                <w:rFonts w:ascii="Tempus Sans ITC" w:hAnsi="Tempus Sans ITC"/>
                              </w:rPr>
                              <w:t xml:space="preserve">in this section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will be sampled</w:t>
                            </w:r>
                            <w:r w:rsidR="0017350B">
                              <w:rPr>
                                <w:rFonts w:ascii="Tempus Sans ITC" w:hAnsi="Tempus Sans ITC"/>
                              </w:rPr>
                              <w:t xml:space="preserve">, excluding class 16,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and j</w:t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udging </w:t>
                            </w:r>
                            <w:r w:rsidR="00370226" w:rsidRPr="00B7085C">
                              <w:rPr>
                                <w:rFonts w:ascii="Tempus Sans ITC" w:hAnsi="Tempus Sans ITC"/>
                              </w:rPr>
                              <w:t xml:space="preserve">will be on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appearance</w:t>
                            </w:r>
                            <w:r w:rsidR="00370226" w:rsidRPr="00B7085C">
                              <w:rPr>
                                <w:rFonts w:ascii="Tempus Sans ITC" w:hAnsi="Tempus Sans ITC"/>
                              </w:rPr>
                              <w:t xml:space="preserve"> </w:t>
                            </w:r>
                            <w:r w:rsidR="00370226" w:rsidRPr="0017350B">
                              <w:rPr>
                                <w:rFonts w:ascii="Tempus Sans ITC" w:hAnsi="Tempus Sans ITC"/>
                                <w:u w:val="single"/>
                              </w:rPr>
                              <w:t>and</w:t>
                            </w:r>
                            <w:r w:rsidR="00370226" w:rsidRPr="00B7085C">
                              <w:rPr>
                                <w:rFonts w:ascii="Tempus Sans ITC" w:hAnsi="Tempus Sans ITC"/>
                              </w:rPr>
                              <w:t xml:space="preserve"> taste</w:t>
                            </w:r>
                            <w:r w:rsidR="0017350B">
                              <w:rPr>
                                <w:rFonts w:ascii="Tempus Sans ITC" w:hAnsi="Tempus Sans ITC"/>
                              </w:rPr>
                              <w:t>.</w:t>
                            </w:r>
                          </w:p>
                          <w:p w14:paraId="4D43C836" w14:textId="289EBCF9" w:rsidR="00595CEA" w:rsidRPr="00B7085C" w:rsidRDefault="00595CEA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Only </w:t>
                            </w:r>
                            <w:r w:rsidR="00171B63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2</w:t>
                            </w:r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entr</w:t>
                            </w:r>
                            <w:r w:rsidR="00171B63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ies</w:t>
                            </w:r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per person allowed in each of classes</w:t>
                            </w:r>
                            <w:r w:rsidR="004E7EE4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</w:t>
                            </w:r>
                            <w:r w:rsidR="00370226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1</w:t>
                            </w:r>
                            <w:r w:rsidR="002C3ED0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7</w:t>
                            </w:r>
                            <w:r w:rsidR="00370226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-</w:t>
                            </w:r>
                            <w:r w:rsidR="00CA16B3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2</w:t>
                            </w:r>
                            <w:r w:rsidR="002C3ED0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0</w:t>
                            </w:r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.</w:t>
                            </w:r>
                          </w:p>
                          <w:p w14:paraId="3C649FE7" w14:textId="07E790FE" w:rsidR="00595CEA" w:rsidRPr="009F58B6" w:rsidRDefault="00595CEA" w:rsidP="00CA16B3">
                            <w:pPr>
                              <w:pStyle w:val="Standard"/>
                              <w:jc w:val="right"/>
                              <w:rPr>
                                <w:rFonts w:ascii="Tempus Sans ITC" w:hAnsi="Tempus Sans ITC"/>
                              </w:rPr>
                            </w:pPr>
                          </w:p>
                          <w:p w14:paraId="3B7A9DDA" w14:textId="663E8C48" w:rsidR="00CA16B3" w:rsidRDefault="00CA16B3" w:rsidP="002C3ED0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3 eggs of </w:t>
                            </w:r>
                            <w:r w:rsidR="00FB15F1">
                              <w:rPr>
                                <w:rFonts w:ascii="Tempus Sans ITC" w:hAnsi="Tempus Sans ITC"/>
                              </w:rPr>
                              <w:t xml:space="preserve">any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colour</w:t>
                            </w:r>
                          </w:p>
                          <w:p w14:paraId="20927414" w14:textId="2A9C8592" w:rsidR="00CA16B3" w:rsidRDefault="00CA16B3" w:rsidP="00CA16B3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</w:p>
                          <w:p w14:paraId="7B57240D" w14:textId="0473D6BB" w:rsidR="00595CEA" w:rsidRPr="00B7085C" w:rsidRDefault="00595CEA" w:rsidP="004E7EE4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Jar of Jam</w:t>
                            </w:r>
                          </w:p>
                          <w:p w14:paraId="590EFD55" w14:textId="77777777" w:rsidR="00595CEA" w:rsidRPr="00B7085C" w:rsidRDefault="00595CEA" w:rsidP="00F80FA5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Jar of Jelly</w:t>
                            </w:r>
                          </w:p>
                          <w:p w14:paraId="2F199466" w14:textId="77777777" w:rsidR="00595CEA" w:rsidRPr="00B7085C" w:rsidRDefault="00595CEA" w:rsidP="00F80FA5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Jar of Marmalade</w:t>
                            </w:r>
                          </w:p>
                          <w:p w14:paraId="035EE3D3" w14:textId="5E05C4B6" w:rsidR="00595CEA" w:rsidRDefault="00595CEA" w:rsidP="00F80FA5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Jar of Chutney or Pickle</w:t>
                            </w:r>
                          </w:p>
                          <w:p w14:paraId="40A54CF4" w14:textId="77777777" w:rsidR="00B643A7" w:rsidRPr="00B7085C" w:rsidRDefault="00B643A7" w:rsidP="00B643A7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</w:p>
                          <w:p w14:paraId="771E7CB0" w14:textId="5CD863BB" w:rsidR="00D232B1" w:rsidRPr="00D232B1" w:rsidRDefault="00CD6ABC" w:rsidP="00D232B1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ED36C0">
                              <w:rPr>
                                <w:rFonts w:ascii="Tempus Sans ITC" w:hAnsi="Tempus Sans ITC"/>
                              </w:rPr>
                              <w:t xml:space="preserve"> </w:t>
                            </w:r>
                            <w:r w:rsidR="00ED36C0" w:rsidRPr="00ED36C0">
                              <w:rPr>
                                <w:rFonts w:ascii="Tempus Sans ITC" w:hAnsi="Tempus Sans ITC"/>
                              </w:rPr>
                              <w:t>A fruit loaf</w:t>
                            </w:r>
                            <w:r w:rsidR="00ED36C0">
                              <w:rPr>
                                <w:rFonts w:ascii="Tempus Sans ITC" w:hAnsi="Tempus Sans ITC"/>
                              </w:rPr>
                              <w:t>, made with any fruit</w:t>
                            </w:r>
                          </w:p>
                          <w:p w14:paraId="07F3DE7F" w14:textId="38272B5E" w:rsidR="0017350B" w:rsidRDefault="0017350B" w:rsidP="0017350B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A sponge cake, any style and </w:t>
                            </w:r>
                            <w:r w:rsidR="00F965DB">
                              <w:rPr>
                                <w:rFonts w:ascii="Tempus Sans ITC" w:hAnsi="Tempus Sans ITC"/>
                              </w:rPr>
                              <w:t>size</w:t>
                            </w:r>
                          </w:p>
                          <w:p w14:paraId="7E4D4F34" w14:textId="4A3544C2" w:rsidR="0036123F" w:rsidRDefault="0036123F" w:rsidP="0036123F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A </w:t>
                            </w:r>
                            <w:r w:rsidR="00F965DB">
                              <w:rPr>
                                <w:rFonts w:ascii="Tempus Sans ITC" w:hAnsi="Tempus Sans ITC"/>
                              </w:rPr>
                              <w:t>cheesecake</w:t>
                            </w:r>
                          </w:p>
                          <w:p w14:paraId="7C5FF3E9" w14:textId="3B37B925" w:rsidR="0036123F" w:rsidRPr="0036123F" w:rsidRDefault="0036123F" w:rsidP="0036123F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An apple pie or flan</w:t>
                            </w:r>
                          </w:p>
                          <w:p w14:paraId="12F00CBD" w14:textId="7DBBF139" w:rsidR="0017350B" w:rsidRPr="00B7085C" w:rsidRDefault="0036123F" w:rsidP="0017350B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A</w:t>
                            </w:r>
                            <w:r w:rsidR="00FF39C0">
                              <w:rPr>
                                <w:rFonts w:ascii="Tempus Sans ITC" w:hAnsi="Tempus Sans ITC"/>
                              </w:rPr>
                              <w:t xml:space="preserve"> quiche</w:t>
                            </w:r>
                          </w:p>
                          <w:p w14:paraId="0EF0CDC3" w14:textId="69F99683" w:rsidR="00595CEA" w:rsidRPr="00B7085C" w:rsidRDefault="00211F50" w:rsidP="00F80FA5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2 s</w:t>
                            </w:r>
                            <w:r w:rsidR="00FF39C0">
                              <w:rPr>
                                <w:rFonts w:ascii="Tempus Sans ITC" w:hAnsi="Tempus Sans ITC"/>
                              </w:rPr>
                              <w:t>ausage rolls</w:t>
                            </w:r>
                          </w:p>
                          <w:p w14:paraId="213A8209" w14:textId="203633CD" w:rsidR="00595CEA" w:rsidRDefault="0036123F" w:rsidP="00F80FA5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B</w:t>
                            </w:r>
                            <w:r w:rsidR="002C3ED0">
                              <w:rPr>
                                <w:rFonts w:ascii="Tempus Sans ITC" w:hAnsi="Tempus Sans ITC"/>
                              </w:rPr>
                              <w:t>read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 xml:space="preserve"> loaf or rolls</w:t>
                            </w:r>
                            <w:r w:rsidR="002C3ED0">
                              <w:rPr>
                                <w:rFonts w:ascii="Tempus Sans ITC" w:hAnsi="Tempus Sans ITC"/>
                              </w:rPr>
                              <w:t>, any style</w:t>
                            </w:r>
                          </w:p>
                          <w:p w14:paraId="370A8EF0" w14:textId="31F1DF08" w:rsidR="00ED36C0" w:rsidRDefault="00ED36C0" w:rsidP="00ED36C0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Any Home-made </w:t>
                            </w:r>
                            <w:r w:rsidR="00302928">
                              <w:rPr>
                                <w:rFonts w:ascii="Tempus Sans ITC" w:hAnsi="Tempus Sans ITC"/>
                              </w:rPr>
                              <w:t>cordial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 xml:space="preserve"> </w:t>
                            </w:r>
                            <w:r w:rsidR="00F96777" w:rsidRPr="00F96777">
                              <w:rPr>
                                <w:noProof/>
                              </w:rPr>
                              <w:drawing>
                                <wp:inline distT="0" distB="0" distL="0" distR="0" wp14:anchorId="4258A790" wp14:editId="1887415F">
                                  <wp:extent cx="1032316" cy="680495"/>
                                  <wp:effectExtent l="0" t="0" r="0" b="5715"/>
                                  <wp:docPr id="105144398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2108" cy="706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D29584" w14:textId="0115DB59" w:rsidR="002C3ED0" w:rsidRPr="00B7085C" w:rsidRDefault="002C3ED0" w:rsidP="00ED36C0">
                            <w:pPr>
                              <w:pStyle w:val="Standard"/>
                              <w:numPr>
                                <w:ilvl w:val="2"/>
                                <w:numId w:val="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Any home-made alcoholic drink</w:t>
                            </w:r>
                          </w:p>
                          <w:p w14:paraId="163FD1F7" w14:textId="3DB9E4D5" w:rsidR="0075079B" w:rsidRDefault="00ED36C0" w:rsidP="00ED36C0">
                            <w:pPr>
                              <w:pStyle w:val="Standard"/>
                              <w:jc w:val="both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  </w:t>
                            </w:r>
                            <w:r w:rsidR="007617F9"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="007617F9"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>
                              <w:rPr>
                                <w:rFonts w:ascii="Tempus Sans ITC" w:hAnsi="Tempus Sans ITC"/>
                              </w:rPr>
                              <w:t xml:space="preserve">  </w:t>
                            </w:r>
                            <w:r w:rsidR="00B643A7"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="00B643A7"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="00B643A7">
                              <w:rPr>
                                <w:rFonts w:ascii="Tempus Sans ITC" w:hAnsi="Tempus Sans ITC"/>
                              </w:rPr>
                              <w:tab/>
                            </w:r>
                          </w:p>
                          <w:p w14:paraId="28473E1A" w14:textId="3212CC99" w:rsidR="00CA16B3" w:rsidRPr="00CD6ABC" w:rsidRDefault="0075079B" w:rsidP="0075079B">
                            <w:pPr>
                              <w:pStyle w:val="Standard"/>
                              <w:jc w:val="right"/>
                              <w:rPr>
                                <w:rFonts w:ascii="Tempus Sans ITC" w:hAnsi="Tempus Sans ITC"/>
                                <w:sz w:val="16"/>
                                <w:szCs w:val="16"/>
                              </w:rPr>
                            </w:pPr>
                            <w:r w:rsidRPr="00CD6ABC">
                              <w:rPr>
                                <w:rFonts w:ascii="Tempus Sans ITC" w:hAnsi="Tempus Sans ITC"/>
                                <w:sz w:val="16"/>
                                <w:szCs w:val="16"/>
                              </w:rPr>
                              <w:tab/>
                              <w:t xml:space="preserve">                            </w:t>
                            </w:r>
                          </w:p>
                          <w:p w14:paraId="50512CE1" w14:textId="77777777" w:rsidR="00595CEA" w:rsidRPr="009F58B6" w:rsidRDefault="00595CEA" w:rsidP="00F80FA5">
                            <w:pPr>
                              <w:pStyle w:val="Standard"/>
                              <w:jc w:val="right"/>
                              <w:rPr>
                                <w:rFonts w:ascii="Tempus Sans ITC" w:hAnsi="Tempus Sans ITC"/>
                              </w:rPr>
                            </w:pPr>
                          </w:p>
                          <w:p w14:paraId="5533996A" w14:textId="77777777" w:rsidR="00595CEA" w:rsidRPr="00FB5F83" w:rsidRDefault="00595CEA" w:rsidP="00F80F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7E636" id="Text Box 11" o:spid="_x0000_s1030" type="#_x0000_t202" style="position:absolute;margin-left:40.2pt;margin-top:25.8pt;width:342.25pt;height:529.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" filled="f" strokecolor="silver" strokeweight="3pt">
                <v:textbox>
                  <w:txbxContent>
                    <w:p w14:paraId="3390C970" w14:textId="5936219C" w:rsidR="00CA16B3" w:rsidRPr="00CA16B3" w:rsidRDefault="0075079B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75079B">
                        <w:rPr>
                          <w:noProof/>
                        </w:rPr>
                        <w:drawing>
                          <wp:inline distT="0" distB="0" distL="0" distR="0" wp14:anchorId="76BE6702" wp14:editId="42916606">
                            <wp:extent cx="1005840" cy="534115"/>
                            <wp:effectExtent l="0" t="0" r="381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2"/>
                                    <a:srcRect b="49539"/>
                                    <a:stretch/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1029287" cy="54656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5079B">
                        <w:rPr>
                          <w:noProof/>
                        </w:rPr>
                        <w:t xml:space="preserve"> </w:t>
                      </w:r>
                      <w:r w:rsidR="00CD6ABC">
                        <w:rPr>
                          <w:noProof/>
                        </w:rPr>
                        <w:tab/>
                      </w:r>
                      <w:r w:rsidR="00CD6ABC" w:rsidRPr="00CD6ABC">
                        <w:rPr>
                          <w:noProof/>
                        </w:rPr>
                        <w:drawing>
                          <wp:inline distT="0" distB="0" distL="0" distR="0" wp14:anchorId="7F9A6054" wp14:editId="387E746E">
                            <wp:extent cx="708660" cy="506186"/>
                            <wp:effectExtent l="0" t="0" r="0" b="8255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3"/>
                                    <a:srcRect l="10620" t="18378" r="9219" b="243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36680" cy="52620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D6ABC" w:rsidRPr="00CD6ABC">
                        <w:t xml:space="preserve"> </w:t>
                      </w:r>
                      <w:r w:rsidR="00CD6ABC">
                        <w:t xml:space="preserve">    </w:t>
                      </w:r>
                      <w:r w:rsidRPr="0075079B">
                        <w:rPr>
                          <w:noProof/>
                        </w:rPr>
                        <w:drawing>
                          <wp:inline distT="0" distB="0" distL="0" distR="0" wp14:anchorId="5561A531" wp14:editId="55D94441">
                            <wp:extent cx="1847850" cy="631112"/>
                            <wp:effectExtent l="0" t="0" r="0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b="6828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88177" cy="6448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5654F8" w14:textId="65CBB6E0" w:rsidR="00595CEA" w:rsidRPr="0001213E" w:rsidRDefault="00595CEA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</w:pPr>
                      <w:r w:rsidRPr="0001213E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COOKERY AND KITCHEN</w:t>
                      </w:r>
                    </w:p>
                    <w:p w14:paraId="2F431A5B" w14:textId="77777777" w:rsidR="00595CEA" w:rsidRPr="009F58B6" w:rsidRDefault="00595CEA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9F58B6">
                        <w:rPr>
                          <w:rFonts w:ascii="Tempus Sans ITC" w:hAnsi="Tempus Sans ITC"/>
                          <w:b/>
                          <w:bCs/>
                        </w:rPr>
                        <w:t xml:space="preserve">Dorothy Foden </w:t>
                      </w:r>
                      <w:r w:rsidR="008E0DA8">
                        <w:rPr>
                          <w:rFonts w:ascii="Tempus Sans ITC" w:hAnsi="Tempus Sans ITC"/>
                          <w:b/>
                          <w:bCs/>
                        </w:rPr>
                        <w:t>Cup</w:t>
                      </w:r>
                    </w:p>
                    <w:p w14:paraId="3C56F27F" w14:textId="266BA1E3" w:rsidR="00595CEA" w:rsidRDefault="00595CEA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for </w:t>
                      </w:r>
                      <w:r w:rsidRPr="000A61EA">
                        <w:rPr>
                          <w:rFonts w:ascii="Tempus Sans ITC" w:hAnsi="Tempus Sans ITC"/>
                        </w:rPr>
                        <w:t xml:space="preserve">the </w:t>
                      </w:r>
                      <w:r>
                        <w:rPr>
                          <w:rFonts w:ascii="Tempus Sans ITC" w:hAnsi="Tempus Sans ITC"/>
                        </w:rPr>
                        <w:t>best</w:t>
                      </w:r>
                      <w:r w:rsidRPr="000A61EA">
                        <w:rPr>
                          <w:rFonts w:ascii="Tempus Sans ITC" w:hAnsi="Tempus Sans ITC"/>
                        </w:rPr>
                        <w:t xml:space="preserve"> entr</w:t>
                      </w:r>
                      <w:r>
                        <w:rPr>
                          <w:rFonts w:ascii="Tempus Sans ITC" w:hAnsi="Tempus Sans ITC"/>
                        </w:rPr>
                        <w:t>y</w:t>
                      </w:r>
                      <w:r w:rsidRPr="009F58B6">
                        <w:rPr>
                          <w:rFonts w:ascii="Tempus Sans ITC" w:hAnsi="Tempus Sans ITC"/>
                        </w:rPr>
                        <w:t xml:space="preserve"> in </w:t>
                      </w:r>
                      <w:r w:rsidR="008E0DA8">
                        <w:rPr>
                          <w:rFonts w:ascii="Tempus Sans ITC" w:hAnsi="Tempus Sans ITC"/>
                        </w:rPr>
                        <w:t xml:space="preserve">classes </w:t>
                      </w:r>
                      <w:r w:rsidR="004E7EE4">
                        <w:rPr>
                          <w:rFonts w:ascii="Tempus Sans ITC" w:hAnsi="Tempus Sans ITC"/>
                        </w:rPr>
                        <w:t>1</w:t>
                      </w:r>
                      <w:r w:rsidR="002C3ED0">
                        <w:rPr>
                          <w:rFonts w:ascii="Tempus Sans ITC" w:hAnsi="Tempus Sans ITC"/>
                        </w:rPr>
                        <w:t>7</w:t>
                      </w:r>
                      <w:r w:rsidR="004E7EE4">
                        <w:rPr>
                          <w:rFonts w:ascii="Tempus Sans ITC" w:hAnsi="Tempus Sans ITC"/>
                        </w:rPr>
                        <w:t>-</w:t>
                      </w:r>
                      <w:r w:rsidR="00FB15F1">
                        <w:rPr>
                          <w:rFonts w:ascii="Tempus Sans ITC" w:hAnsi="Tempus Sans ITC"/>
                        </w:rPr>
                        <w:t>2</w:t>
                      </w:r>
                      <w:r w:rsidR="002C3ED0">
                        <w:rPr>
                          <w:rFonts w:ascii="Tempus Sans ITC" w:hAnsi="Tempus Sans ITC"/>
                        </w:rPr>
                        <w:t>0</w:t>
                      </w:r>
                    </w:p>
                    <w:p w14:paraId="2E621B1F" w14:textId="0F995D9D" w:rsidR="00297D92" w:rsidRDefault="00211F50" w:rsidP="00297D92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 xml:space="preserve">Beasley </w:t>
                      </w:r>
                      <w:r w:rsidR="00297D92" w:rsidRPr="009F58B6">
                        <w:rPr>
                          <w:rFonts w:ascii="Tempus Sans ITC" w:hAnsi="Tempus Sans ITC"/>
                          <w:b/>
                          <w:bCs/>
                        </w:rPr>
                        <w:t>Cup</w:t>
                      </w:r>
                    </w:p>
                    <w:p w14:paraId="2E512B7A" w14:textId="6248C176" w:rsidR="004E7EE4" w:rsidRDefault="004E7EE4" w:rsidP="00297D92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For best entry in classes 2</w:t>
                      </w:r>
                      <w:r w:rsidR="002C3ED0">
                        <w:rPr>
                          <w:rFonts w:ascii="Tempus Sans ITC" w:hAnsi="Tempus Sans ITC"/>
                        </w:rPr>
                        <w:t>1</w:t>
                      </w:r>
                      <w:r>
                        <w:rPr>
                          <w:rFonts w:ascii="Tempus Sans ITC" w:hAnsi="Tempus Sans ITC"/>
                        </w:rPr>
                        <w:t>-2</w:t>
                      </w:r>
                      <w:r w:rsidR="002C3ED0">
                        <w:rPr>
                          <w:rFonts w:ascii="Tempus Sans ITC" w:hAnsi="Tempus Sans ITC"/>
                        </w:rPr>
                        <w:t>7</w:t>
                      </w:r>
                    </w:p>
                    <w:p w14:paraId="2EE59881" w14:textId="611233E4" w:rsidR="00370226" w:rsidRPr="00CD6ABC" w:rsidRDefault="00370226" w:rsidP="00297D92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sz w:val="16"/>
                          <w:szCs w:val="16"/>
                        </w:rPr>
                      </w:pPr>
                    </w:p>
                    <w:p w14:paraId="4E84F3BD" w14:textId="10950D75" w:rsidR="00370226" w:rsidRPr="00F80FA5" w:rsidRDefault="002C3ED0" w:rsidP="00370226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Items </w:t>
                      </w:r>
                      <w:r w:rsidR="00370226" w:rsidRPr="00B7085C">
                        <w:rPr>
                          <w:rFonts w:ascii="Tempus Sans ITC" w:hAnsi="Tempus Sans ITC"/>
                        </w:rPr>
                        <w:t xml:space="preserve">in this section </w:t>
                      </w:r>
                      <w:r>
                        <w:rPr>
                          <w:rFonts w:ascii="Tempus Sans ITC" w:hAnsi="Tempus Sans ITC"/>
                        </w:rPr>
                        <w:t>will be sampled</w:t>
                      </w:r>
                      <w:r w:rsidR="0017350B">
                        <w:rPr>
                          <w:rFonts w:ascii="Tempus Sans ITC" w:hAnsi="Tempus Sans ITC"/>
                        </w:rPr>
                        <w:t xml:space="preserve">, excluding class 16, </w:t>
                      </w:r>
                      <w:r>
                        <w:rPr>
                          <w:rFonts w:ascii="Tempus Sans ITC" w:hAnsi="Tempus Sans ITC"/>
                        </w:rPr>
                        <w:t>and j</w:t>
                      </w:r>
                      <w:r w:rsidRPr="00B7085C">
                        <w:rPr>
                          <w:rFonts w:ascii="Tempus Sans ITC" w:hAnsi="Tempus Sans ITC"/>
                        </w:rPr>
                        <w:t xml:space="preserve">udging </w:t>
                      </w:r>
                      <w:r w:rsidR="00370226" w:rsidRPr="00B7085C">
                        <w:rPr>
                          <w:rFonts w:ascii="Tempus Sans ITC" w:hAnsi="Tempus Sans ITC"/>
                        </w:rPr>
                        <w:t xml:space="preserve">will be on </w:t>
                      </w:r>
                      <w:r>
                        <w:rPr>
                          <w:rFonts w:ascii="Tempus Sans ITC" w:hAnsi="Tempus Sans ITC"/>
                        </w:rPr>
                        <w:t>appearance</w:t>
                      </w:r>
                      <w:r w:rsidR="00370226" w:rsidRPr="00B7085C">
                        <w:rPr>
                          <w:rFonts w:ascii="Tempus Sans ITC" w:hAnsi="Tempus Sans ITC"/>
                        </w:rPr>
                        <w:t xml:space="preserve"> </w:t>
                      </w:r>
                      <w:r w:rsidR="00370226" w:rsidRPr="0017350B">
                        <w:rPr>
                          <w:rFonts w:ascii="Tempus Sans ITC" w:hAnsi="Tempus Sans ITC"/>
                          <w:u w:val="single"/>
                        </w:rPr>
                        <w:t>and</w:t>
                      </w:r>
                      <w:r w:rsidR="00370226" w:rsidRPr="00B7085C">
                        <w:rPr>
                          <w:rFonts w:ascii="Tempus Sans ITC" w:hAnsi="Tempus Sans ITC"/>
                        </w:rPr>
                        <w:t xml:space="preserve"> taste</w:t>
                      </w:r>
                      <w:r w:rsidR="0017350B">
                        <w:rPr>
                          <w:rFonts w:ascii="Tempus Sans ITC" w:hAnsi="Tempus Sans ITC"/>
                        </w:rPr>
                        <w:t>.</w:t>
                      </w:r>
                    </w:p>
                    <w:p w14:paraId="4D43C836" w14:textId="289EBCF9" w:rsidR="00595CEA" w:rsidRPr="00B7085C" w:rsidRDefault="00595CEA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 xml:space="preserve">Only </w:t>
                      </w:r>
                      <w:r w:rsidR="00171B63">
                        <w:rPr>
                          <w:rFonts w:ascii="Tempus Sans ITC" w:hAnsi="Tempus Sans ITC"/>
                          <w:b/>
                          <w:bCs/>
                        </w:rPr>
                        <w:t>2</w:t>
                      </w:r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 xml:space="preserve"> entr</w:t>
                      </w:r>
                      <w:r w:rsidR="00171B63">
                        <w:rPr>
                          <w:rFonts w:ascii="Tempus Sans ITC" w:hAnsi="Tempus Sans ITC"/>
                          <w:b/>
                          <w:bCs/>
                        </w:rPr>
                        <w:t>ies</w:t>
                      </w:r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 xml:space="preserve"> per person allowed in each of classes</w:t>
                      </w:r>
                      <w:r w:rsidR="004E7EE4">
                        <w:rPr>
                          <w:rFonts w:ascii="Tempus Sans ITC" w:hAnsi="Tempus Sans ITC"/>
                          <w:b/>
                          <w:bCs/>
                        </w:rPr>
                        <w:t xml:space="preserve"> </w:t>
                      </w:r>
                      <w:r w:rsidR="00370226">
                        <w:rPr>
                          <w:rFonts w:ascii="Tempus Sans ITC" w:hAnsi="Tempus Sans ITC"/>
                          <w:b/>
                          <w:bCs/>
                        </w:rPr>
                        <w:t>1</w:t>
                      </w:r>
                      <w:r w:rsidR="002C3ED0">
                        <w:rPr>
                          <w:rFonts w:ascii="Tempus Sans ITC" w:hAnsi="Tempus Sans ITC"/>
                          <w:b/>
                          <w:bCs/>
                        </w:rPr>
                        <w:t>7</w:t>
                      </w:r>
                      <w:r w:rsidR="00370226">
                        <w:rPr>
                          <w:rFonts w:ascii="Tempus Sans ITC" w:hAnsi="Tempus Sans ITC"/>
                          <w:b/>
                          <w:bCs/>
                        </w:rPr>
                        <w:t>-</w:t>
                      </w:r>
                      <w:r w:rsidR="00CA16B3">
                        <w:rPr>
                          <w:rFonts w:ascii="Tempus Sans ITC" w:hAnsi="Tempus Sans ITC"/>
                          <w:b/>
                          <w:bCs/>
                        </w:rPr>
                        <w:t>2</w:t>
                      </w:r>
                      <w:r w:rsidR="002C3ED0">
                        <w:rPr>
                          <w:rFonts w:ascii="Tempus Sans ITC" w:hAnsi="Tempus Sans ITC"/>
                          <w:b/>
                          <w:bCs/>
                        </w:rPr>
                        <w:t>0</w:t>
                      </w:r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>.</w:t>
                      </w:r>
                    </w:p>
                    <w:p w14:paraId="3C649FE7" w14:textId="07E790FE" w:rsidR="00595CEA" w:rsidRPr="009F58B6" w:rsidRDefault="00595CEA" w:rsidP="00CA16B3">
                      <w:pPr>
                        <w:pStyle w:val="Standard"/>
                        <w:jc w:val="right"/>
                        <w:rPr>
                          <w:rFonts w:ascii="Tempus Sans ITC" w:hAnsi="Tempus Sans ITC"/>
                        </w:rPr>
                      </w:pPr>
                    </w:p>
                    <w:p w14:paraId="3B7A9DDA" w14:textId="663E8C48" w:rsidR="00CA16B3" w:rsidRDefault="00CA16B3" w:rsidP="002C3ED0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 xml:space="preserve">3 eggs of </w:t>
                      </w:r>
                      <w:r w:rsidR="00FB15F1">
                        <w:rPr>
                          <w:rFonts w:ascii="Tempus Sans ITC" w:hAnsi="Tempus Sans ITC"/>
                        </w:rPr>
                        <w:t xml:space="preserve">any </w:t>
                      </w:r>
                      <w:r>
                        <w:rPr>
                          <w:rFonts w:ascii="Tempus Sans ITC" w:hAnsi="Tempus Sans ITC"/>
                        </w:rPr>
                        <w:t>colour</w:t>
                      </w:r>
                    </w:p>
                    <w:p w14:paraId="20927414" w14:textId="2A9C8592" w:rsidR="00CA16B3" w:rsidRDefault="00CA16B3" w:rsidP="00CA16B3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</w:p>
                    <w:p w14:paraId="7B57240D" w14:textId="0473D6BB" w:rsidR="00595CEA" w:rsidRPr="00B7085C" w:rsidRDefault="00595CEA" w:rsidP="004E7EE4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Jar of Jam</w:t>
                      </w:r>
                    </w:p>
                    <w:p w14:paraId="590EFD55" w14:textId="77777777" w:rsidR="00595CEA" w:rsidRPr="00B7085C" w:rsidRDefault="00595CEA" w:rsidP="00F80FA5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Jar of Jelly</w:t>
                      </w:r>
                    </w:p>
                    <w:p w14:paraId="2F199466" w14:textId="77777777" w:rsidR="00595CEA" w:rsidRPr="00B7085C" w:rsidRDefault="00595CEA" w:rsidP="00F80FA5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Jar of Marmalade</w:t>
                      </w:r>
                    </w:p>
                    <w:p w14:paraId="035EE3D3" w14:textId="5E05C4B6" w:rsidR="00595CEA" w:rsidRDefault="00595CEA" w:rsidP="00F80FA5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Jar of Chutney or Pickle</w:t>
                      </w:r>
                    </w:p>
                    <w:p w14:paraId="40A54CF4" w14:textId="77777777" w:rsidR="00B643A7" w:rsidRPr="00B7085C" w:rsidRDefault="00B643A7" w:rsidP="00B643A7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</w:p>
                    <w:p w14:paraId="771E7CB0" w14:textId="5CD863BB" w:rsidR="00D232B1" w:rsidRPr="00D232B1" w:rsidRDefault="00CD6ABC" w:rsidP="00D232B1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 w:rsidRPr="00ED36C0">
                        <w:rPr>
                          <w:rFonts w:ascii="Tempus Sans ITC" w:hAnsi="Tempus Sans ITC"/>
                        </w:rPr>
                        <w:t xml:space="preserve"> </w:t>
                      </w:r>
                      <w:r w:rsidR="00ED36C0" w:rsidRPr="00ED36C0">
                        <w:rPr>
                          <w:rFonts w:ascii="Tempus Sans ITC" w:hAnsi="Tempus Sans ITC"/>
                        </w:rPr>
                        <w:t>A fruit loaf</w:t>
                      </w:r>
                      <w:r w:rsidR="00ED36C0">
                        <w:rPr>
                          <w:rFonts w:ascii="Tempus Sans ITC" w:hAnsi="Tempus Sans ITC"/>
                        </w:rPr>
                        <w:t>, made with any fruit</w:t>
                      </w:r>
                    </w:p>
                    <w:p w14:paraId="07F3DE7F" w14:textId="38272B5E" w:rsidR="0017350B" w:rsidRDefault="0017350B" w:rsidP="0017350B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A sponge cake, any style and </w:t>
                      </w:r>
                      <w:r w:rsidR="00F965DB">
                        <w:rPr>
                          <w:rFonts w:ascii="Tempus Sans ITC" w:hAnsi="Tempus Sans ITC"/>
                        </w:rPr>
                        <w:t>size</w:t>
                      </w:r>
                    </w:p>
                    <w:p w14:paraId="7E4D4F34" w14:textId="4A3544C2" w:rsidR="0036123F" w:rsidRDefault="0036123F" w:rsidP="0036123F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A </w:t>
                      </w:r>
                      <w:r w:rsidR="00F965DB">
                        <w:rPr>
                          <w:rFonts w:ascii="Tempus Sans ITC" w:hAnsi="Tempus Sans ITC"/>
                        </w:rPr>
                        <w:t>cheesecake</w:t>
                      </w:r>
                    </w:p>
                    <w:p w14:paraId="7C5FF3E9" w14:textId="3B37B925" w:rsidR="0036123F" w:rsidRPr="0036123F" w:rsidRDefault="0036123F" w:rsidP="0036123F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An apple pie or flan</w:t>
                      </w:r>
                    </w:p>
                    <w:p w14:paraId="12F00CBD" w14:textId="7DBBF139" w:rsidR="0017350B" w:rsidRPr="00B7085C" w:rsidRDefault="0036123F" w:rsidP="0017350B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A</w:t>
                      </w:r>
                      <w:r w:rsidR="00FF39C0">
                        <w:rPr>
                          <w:rFonts w:ascii="Tempus Sans ITC" w:hAnsi="Tempus Sans ITC"/>
                        </w:rPr>
                        <w:t xml:space="preserve"> quiche</w:t>
                      </w:r>
                    </w:p>
                    <w:p w14:paraId="0EF0CDC3" w14:textId="69F99683" w:rsidR="00595CEA" w:rsidRPr="00B7085C" w:rsidRDefault="00211F50" w:rsidP="00F80FA5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2 s</w:t>
                      </w:r>
                      <w:r w:rsidR="00FF39C0">
                        <w:rPr>
                          <w:rFonts w:ascii="Tempus Sans ITC" w:hAnsi="Tempus Sans ITC"/>
                        </w:rPr>
                        <w:t>ausage rolls</w:t>
                      </w:r>
                    </w:p>
                    <w:p w14:paraId="213A8209" w14:textId="203633CD" w:rsidR="00595CEA" w:rsidRDefault="0036123F" w:rsidP="00F80FA5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B</w:t>
                      </w:r>
                      <w:r w:rsidR="002C3ED0">
                        <w:rPr>
                          <w:rFonts w:ascii="Tempus Sans ITC" w:hAnsi="Tempus Sans ITC"/>
                        </w:rPr>
                        <w:t>read</w:t>
                      </w:r>
                      <w:r>
                        <w:rPr>
                          <w:rFonts w:ascii="Tempus Sans ITC" w:hAnsi="Tempus Sans ITC"/>
                        </w:rPr>
                        <w:t xml:space="preserve"> loaf or rolls</w:t>
                      </w:r>
                      <w:r w:rsidR="002C3ED0">
                        <w:rPr>
                          <w:rFonts w:ascii="Tempus Sans ITC" w:hAnsi="Tempus Sans ITC"/>
                        </w:rPr>
                        <w:t>, any style</w:t>
                      </w:r>
                    </w:p>
                    <w:p w14:paraId="370A8EF0" w14:textId="31F1DF08" w:rsidR="00ED36C0" w:rsidRDefault="00ED36C0" w:rsidP="00ED36C0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 xml:space="preserve">Any Home-made </w:t>
                      </w:r>
                      <w:r w:rsidR="00302928">
                        <w:rPr>
                          <w:rFonts w:ascii="Tempus Sans ITC" w:hAnsi="Tempus Sans ITC"/>
                        </w:rPr>
                        <w:t>cordial</w:t>
                      </w:r>
                      <w:r>
                        <w:rPr>
                          <w:rFonts w:ascii="Tempus Sans ITC" w:hAnsi="Tempus Sans ITC"/>
                        </w:rPr>
                        <w:t xml:space="preserve"> </w:t>
                      </w:r>
                      <w:r w:rsidR="00F96777" w:rsidRPr="00F96777">
                        <w:rPr>
                          <w:noProof/>
                        </w:rPr>
                        <w:drawing>
                          <wp:inline distT="0" distB="0" distL="0" distR="0" wp14:anchorId="4258A790" wp14:editId="1887415F">
                            <wp:extent cx="1032316" cy="680495"/>
                            <wp:effectExtent l="0" t="0" r="0" b="5715"/>
                            <wp:docPr id="105144398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2108" cy="706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D29584" w14:textId="0115DB59" w:rsidR="002C3ED0" w:rsidRPr="00B7085C" w:rsidRDefault="002C3ED0" w:rsidP="00ED36C0">
                      <w:pPr>
                        <w:pStyle w:val="Standard"/>
                        <w:numPr>
                          <w:ilvl w:val="2"/>
                          <w:numId w:val="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Any home-made alcoholic drink</w:t>
                      </w:r>
                    </w:p>
                    <w:p w14:paraId="163FD1F7" w14:textId="3DB9E4D5" w:rsidR="0075079B" w:rsidRDefault="00ED36C0" w:rsidP="00ED36C0">
                      <w:pPr>
                        <w:pStyle w:val="Standard"/>
                        <w:jc w:val="both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  </w:t>
                      </w:r>
                      <w:r w:rsidR="007617F9">
                        <w:rPr>
                          <w:rFonts w:ascii="Tempus Sans ITC" w:hAnsi="Tempus Sans ITC"/>
                        </w:rPr>
                        <w:tab/>
                      </w:r>
                      <w:r w:rsidR="007617F9">
                        <w:rPr>
                          <w:rFonts w:ascii="Tempus Sans ITC" w:hAnsi="Tempus Sans ITC"/>
                        </w:rPr>
                        <w:tab/>
                      </w:r>
                      <w:r>
                        <w:rPr>
                          <w:rFonts w:ascii="Tempus Sans ITC" w:hAnsi="Tempus Sans ITC"/>
                        </w:rPr>
                        <w:t xml:space="preserve">  </w:t>
                      </w:r>
                      <w:r w:rsidR="00B643A7">
                        <w:rPr>
                          <w:rFonts w:ascii="Tempus Sans ITC" w:hAnsi="Tempus Sans ITC"/>
                        </w:rPr>
                        <w:tab/>
                      </w:r>
                      <w:r w:rsidR="00B643A7">
                        <w:rPr>
                          <w:rFonts w:ascii="Tempus Sans ITC" w:hAnsi="Tempus Sans ITC"/>
                        </w:rPr>
                        <w:tab/>
                      </w:r>
                      <w:r w:rsidR="00B643A7">
                        <w:rPr>
                          <w:rFonts w:ascii="Tempus Sans ITC" w:hAnsi="Tempus Sans ITC"/>
                        </w:rPr>
                        <w:tab/>
                      </w:r>
                    </w:p>
                    <w:p w14:paraId="28473E1A" w14:textId="3212CC99" w:rsidR="00CA16B3" w:rsidRPr="00CD6ABC" w:rsidRDefault="0075079B" w:rsidP="0075079B">
                      <w:pPr>
                        <w:pStyle w:val="Standard"/>
                        <w:jc w:val="right"/>
                        <w:rPr>
                          <w:rFonts w:ascii="Tempus Sans ITC" w:hAnsi="Tempus Sans ITC"/>
                          <w:sz w:val="16"/>
                          <w:szCs w:val="16"/>
                        </w:rPr>
                      </w:pPr>
                      <w:r w:rsidRPr="00CD6ABC">
                        <w:rPr>
                          <w:rFonts w:ascii="Tempus Sans ITC" w:hAnsi="Tempus Sans ITC"/>
                          <w:sz w:val="16"/>
                          <w:szCs w:val="16"/>
                        </w:rPr>
                        <w:tab/>
                        <w:t xml:space="preserve">                            </w:t>
                      </w:r>
                    </w:p>
                    <w:p w14:paraId="50512CE1" w14:textId="77777777" w:rsidR="00595CEA" w:rsidRPr="009F58B6" w:rsidRDefault="00595CEA" w:rsidP="00F80FA5">
                      <w:pPr>
                        <w:pStyle w:val="Standard"/>
                        <w:jc w:val="right"/>
                        <w:rPr>
                          <w:rFonts w:ascii="Tempus Sans ITC" w:hAnsi="Tempus Sans ITC"/>
                        </w:rPr>
                      </w:pPr>
                    </w:p>
                    <w:p w14:paraId="5533996A" w14:textId="77777777" w:rsidR="00595CEA" w:rsidRPr="00FB5F83" w:rsidRDefault="00595CEA" w:rsidP="00F80FA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5170F0" w14:textId="5FF206AF" w:rsidR="00574F99" w:rsidRDefault="00574F99"/>
    <w:p w14:paraId="486688AB" w14:textId="1BD1C69E" w:rsidR="00574F99" w:rsidRDefault="00574F99">
      <w:r>
        <w:br w:type="page"/>
      </w:r>
      <w:r w:rsidR="008A652B">
        <w:lastRenderedPageBreak/>
        <w:t xml:space="preserve"> </w:t>
      </w:r>
    </w:p>
    <w:p w14:paraId="2095EE07" w14:textId="77777777" w:rsidR="00574F99" w:rsidRDefault="00574F99"/>
    <w:p w14:paraId="32D93738" w14:textId="77777777" w:rsidR="005E30FA" w:rsidRDefault="005E30FA"/>
    <w:p w14:paraId="52282D6B" w14:textId="77777777" w:rsidR="005E30FA" w:rsidRDefault="005E30FA"/>
    <w:p w14:paraId="6A63460C" w14:textId="77777777" w:rsidR="005E30FA" w:rsidRPr="005E30FA" w:rsidRDefault="005E30FA">
      <w:pPr>
        <w:rPr>
          <w:rFonts w:ascii="Arial" w:hAnsi="Arial" w:cs="Arial"/>
          <w:sz w:val="36"/>
          <w:szCs w:val="36"/>
        </w:rPr>
      </w:pPr>
    </w:p>
    <w:p w14:paraId="7D8334F0" w14:textId="433EC37F" w:rsidR="00B008BB" w:rsidRDefault="00CE7CC9" w:rsidP="0097202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83F2B0" wp14:editId="688EA437">
                <wp:simplePos x="0" y="0"/>
                <wp:positionH relativeFrom="page">
                  <wp:posOffset>594995</wp:posOffset>
                </wp:positionH>
                <wp:positionV relativeFrom="page">
                  <wp:posOffset>360045</wp:posOffset>
                </wp:positionV>
                <wp:extent cx="4132580" cy="6696075"/>
                <wp:effectExtent l="23495" t="26670" r="25400" b="2095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580" cy="669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68764" w14:textId="49CDF199" w:rsidR="00595CEA" w:rsidRPr="0009165D" w:rsidRDefault="00595CEA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en-GB" w:bidi="ar-SA"/>
                              </w:rPr>
                              <w:drawing>
                                <wp:inline distT="0" distB="0" distL="0" distR="0" wp14:anchorId="3321E5F8" wp14:editId="0273A95C">
                                  <wp:extent cx="861060" cy="633508"/>
                                  <wp:effectExtent l="0" t="0" r="0" b="0"/>
                                  <wp:docPr id="9" name="Picture 7" descr="Image result for vegetable line draw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Image result for vegetable line draw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9466" cy="647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96777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9165D">
                              <w:rPr>
                                <w:rFonts w:ascii="Tempus Sans ITC" w:hAnsi="Tempus Sans ITC"/>
                                <w:b/>
                                <w:bCs/>
                                <w:sz w:val="32"/>
                                <w:szCs w:val="32"/>
                              </w:rPr>
                              <w:t>VEGETABLES AND FRUIT</w:t>
                            </w:r>
                          </w:p>
                          <w:p w14:paraId="46B4C1C6" w14:textId="77777777" w:rsidR="00595CEA" w:rsidRPr="009F58B6" w:rsidRDefault="00595CEA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9F58B6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Bob Matthews </w:t>
                            </w:r>
                            <w:proofErr w:type="spellStart"/>
                            <w:r w:rsidRPr="009F58B6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Tophy</w:t>
                            </w:r>
                            <w:proofErr w:type="spellEnd"/>
                          </w:p>
                          <w:p w14:paraId="1F7A967C" w14:textId="2A36A2C0" w:rsidR="00595CEA" w:rsidRPr="009F58B6" w:rsidRDefault="00595CEA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for best vegetable</w:t>
                            </w:r>
                            <w:r w:rsidR="005656F2">
                              <w:rPr>
                                <w:rFonts w:ascii="Tempus Sans ITC" w:hAnsi="Tempus Sans ITC"/>
                              </w:rPr>
                              <w:t xml:space="preserve"> (classes </w:t>
                            </w:r>
                            <w:r w:rsidR="006F37E8">
                              <w:rPr>
                                <w:rFonts w:ascii="Tempus Sans ITC" w:hAnsi="Tempus Sans ITC"/>
                              </w:rPr>
                              <w:t>30-4</w:t>
                            </w:r>
                            <w:r w:rsidR="00F96777">
                              <w:rPr>
                                <w:rFonts w:ascii="Tempus Sans ITC" w:hAnsi="Tempus Sans ITC"/>
                              </w:rPr>
                              <w:t>2</w:t>
                            </w:r>
                            <w:r w:rsidR="005656F2">
                              <w:rPr>
                                <w:rFonts w:ascii="Tempus Sans ITC" w:hAnsi="Tempus Sans ITC"/>
                              </w:rPr>
                              <w:t>)</w:t>
                            </w:r>
                          </w:p>
                          <w:p w14:paraId="3CEBDD74" w14:textId="77777777" w:rsidR="00595CEA" w:rsidRPr="009F58B6" w:rsidRDefault="00595CEA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9F58B6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Eric Allsopp Memorial Cup</w:t>
                            </w:r>
                          </w:p>
                          <w:p w14:paraId="3F9B6CC7" w14:textId="1AFD9ACC" w:rsidR="00595CEA" w:rsidRPr="009F58B6" w:rsidRDefault="00595CEA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 w:rsidRPr="009F58B6">
                              <w:rPr>
                                <w:rFonts w:ascii="Tempus Sans ITC" w:hAnsi="Tempus Sans ITC"/>
                              </w:rPr>
                              <w:t xml:space="preserve">for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best fruit</w:t>
                            </w:r>
                            <w:r w:rsidR="005656F2">
                              <w:rPr>
                                <w:rFonts w:ascii="Tempus Sans ITC" w:hAnsi="Tempus Sans ITC"/>
                              </w:rPr>
                              <w:t xml:space="preserve"> (classes </w:t>
                            </w:r>
                            <w:r w:rsidR="006F37E8">
                              <w:rPr>
                                <w:rFonts w:ascii="Tempus Sans ITC" w:hAnsi="Tempus Sans ITC"/>
                              </w:rPr>
                              <w:t>4</w:t>
                            </w:r>
                            <w:r w:rsidR="00F96777">
                              <w:rPr>
                                <w:rFonts w:ascii="Tempus Sans ITC" w:hAnsi="Tempus Sans ITC"/>
                              </w:rPr>
                              <w:t>3</w:t>
                            </w:r>
                            <w:r w:rsidR="006F37E8">
                              <w:rPr>
                                <w:rFonts w:ascii="Tempus Sans ITC" w:hAnsi="Tempus Sans ITC"/>
                              </w:rPr>
                              <w:t>-4</w:t>
                            </w:r>
                            <w:r w:rsidR="00F96777">
                              <w:rPr>
                                <w:rFonts w:ascii="Tempus Sans ITC" w:hAnsi="Tempus Sans ITC"/>
                              </w:rPr>
                              <w:t>7</w:t>
                            </w:r>
                            <w:r w:rsidR="005656F2">
                              <w:rPr>
                                <w:rFonts w:ascii="Tempus Sans ITC" w:hAnsi="Tempus Sans ITC"/>
                              </w:rPr>
                              <w:t>)</w:t>
                            </w:r>
                          </w:p>
                          <w:p w14:paraId="49B2BB02" w14:textId="77777777" w:rsidR="00B73EC3" w:rsidRPr="005656F2" w:rsidRDefault="00B73EC3" w:rsidP="00F80FA5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</w:p>
                          <w:p w14:paraId="3A91FA99" w14:textId="6C2A87B6" w:rsidR="00595CEA" w:rsidRPr="00B7085C" w:rsidRDefault="00595CEA" w:rsidP="007617F9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3 Beetroot with tops</w:t>
                            </w:r>
                          </w:p>
                          <w:p w14:paraId="17C14A49" w14:textId="6D4B9FC5" w:rsidR="007617F9" w:rsidRDefault="007617F9" w:rsidP="007617F9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4 Potatoes washed</w:t>
                            </w:r>
                          </w:p>
                          <w:p w14:paraId="093D2CD3" w14:textId="23346C9D" w:rsidR="007617F9" w:rsidRDefault="007617F9" w:rsidP="007617F9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Any other root vegetable</w:t>
                            </w:r>
                          </w:p>
                          <w:p w14:paraId="2D37893F" w14:textId="77777777" w:rsidR="006F37E8" w:rsidRPr="00B7085C" w:rsidRDefault="006F37E8" w:rsidP="006F37E8">
                            <w:pPr>
                              <w:pStyle w:val="Standard"/>
                              <w:ind w:left="851"/>
                              <w:rPr>
                                <w:rFonts w:ascii="Tempus Sans ITC" w:hAnsi="Tempus Sans ITC"/>
                              </w:rPr>
                            </w:pPr>
                          </w:p>
                          <w:p w14:paraId="3AD8730F" w14:textId="5039D502" w:rsidR="003F7C11" w:rsidRDefault="003F7C11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3 Runner beans</w:t>
                            </w:r>
                          </w:p>
                          <w:p w14:paraId="0D4782DF" w14:textId="3F100CAF" w:rsidR="00595CEA" w:rsidRPr="00B7085C" w:rsidRDefault="00595CEA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3 Beans</w:t>
                            </w:r>
                            <w:r w:rsidR="007617F9">
                              <w:rPr>
                                <w:rFonts w:ascii="Tempus Sans ITC" w:hAnsi="Tempus Sans ITC"/>
                              </w:rPr>
                              <w:t xml:space="preserve"> of </w:t>
                            </w:r>
                            <w:r w:rsidR="003F7C11">
                              <w:rPr>
                                <w:rFonts w:ascii="Tempus Sans ITC" w:hAnsi="Tempus Sans ITC"/>
                              </w:rPr>
                              <w:t>any other</w:t>
                            </w:r>
                            <w:r w:rsidR="007617F9">
                              <w:rPr>
                                <w:rFonts w:ascii="Tempus Sans ITC" w:hAnsi="Tempus Sans ITC"/>
                              </w:rPr>
                              <w:t xml:space="preserve"> variety</w:t>
                            </w:r>
                          </w:p>
                          <w:p w14:paraId="0B745CD6" w14:textId="664F0281" w:rsidR="00595CEA" w:rsidRPr="00B7085C" w:rsidRDefault="00595CEA" w:rsidP="007617F9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The Longest Runner Bean (</w:t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>Only 1 prize in this class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>)</w:t>
                            </w:r>
                          </w:p>
                          <w:p w14:paraId="2BB94DAE" w14:textId="6635D52F" w:rsidR="00595CEA" w:rsidRDefault="006406AF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3 Bulbs of Garlic</w:t>
                            </w:r>
                          </w:p>
                          <w:p w14:paraId="1D9584DF" w14:textId="0DA41E49" w:rsidR="006406AF" w:rsidRDefault="006406AF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3 Onions, tops shortened</w:t>
                            </w:r>
                          </w:p>
                          <w:p w14:paraId="6C2A95D5" w14:textId="2EEC1443" w:rsidR="006F37E8" w:rsidRDefault="0036123F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3 leeks</w:t>
                            </w:r>
                          </w:p>
                          <w:p w14:paraId="2433FEEC" w14:textId="77777777" w:rsidR="006F37E8" w:rsidRPr="00B7085C" w:rsidRDefault="006F37E8" w:rsidP="006F37E8">
                            <w:pPr>
                              <w:pStyle w:val="Standard"/>
                              <w:ind w:left="851"/>
                              <w:rPr>
                                <w:rFonts w:ascii="Tempus Sans ITC" w:hAnsi="Tempus Sans ITC"/>
                              </w:rPr>
                            </w:pPr>
                          </w:p>
                          <w:p w14:paraId="258966AB" w14:textId="77777777" w:rsidR="006F37E8" w:rsidRPr="00B7085C" w:rsidRDefault="006F37E8" w:rsidP="006F37E8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3 Courgettes </w:t>
                            </w:r>
                          </w:p>
                          <w:p w14:paraId="7EE5C9CC" w14:textId="45080A9F" w:rsidR="00595CEA" w:rsidRPr="00B7085C" w:rsidRDefault="00595CEA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1 Cucumber</w:t>
                            </w:r>
                          </w:p>
                          <w:p w14:paraId="507BA326" w14:textId="79C75D0D" w:rsidR="00595CEA" w:rsidRDefault="00595CEA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4 Tomatoes with calyx</w:t>
                            </w:r>
                          </w:p>
                          <w:p w14:paraId="651D9A17" w14:textId="4FE250A0" w:rsidR="00595CEA" w:rsidRPr="00B7085C" w:rsidRDefault="00595CEA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Vegetable(s) of any other variety</w:t>
                            </w:r>
                          </w:p>
                          <w:p w14:paraId="3BAD4384" w14:textId="77777777" w:rsidR="00595CEA" w:rsidRDefault="00595CEA" w:rsidP="00EB3C90">
                            <w:pPr>
                              <w:pStyle w:val="Standard"/>
                              <w:ind w:left="2880" w:firstLine="720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noProof/>
                                <w:lang w:eastAsia="en-GB" w:bidi="ar-SA"/>
                              </w:rPr>
                              <w:drawing>
                                <wp:inline distT="0" distB="0" distL="0" distR="0" wp14:anchorId="6C90281E" wp14:editId="2D7DDB27">
                                  <wp:extent cx="1076400" cy="612000"/>
                                  <wp:effectExtent l="0" t="0" r="0" b="0"/>
                                  <wp:docPr id="25" name="Picture 8" descr="Image result for apples line draw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Image result for apples line draw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400" cy="61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03ECA8" w14:textId="303CE653" w:rsidR="00595CEA" w:rsidRDefault="00595CEA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3 </w:t>
                            </w:r>
                            <w:r w:rsidR="003F7C11">
                              <w:rPr>
                                <w:rFonts w:ascii="Tempus Sans ITC" w:hAnsi="Tempus Sans ITC"/>
                              </w:rPr>
                              <w:t xml:space="preserve">Eating </w:t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>Apples</w:t>
                            </w:r>
                            <w:r w:rsidR="00370226">
                              <w:rPr>
                                <w:rFonts w:ascii="Tempus Sans ITC" w:hAnsi="Tempus Sans ITC"/>
                              </w:rPr>
                              <w:t xml:space="preserve"> </w:t>
                            </w:r>
                          </w:p>
                          <w:p w14:paraId="1155AB41" w14:textId="45636BA1" w:rsidR="00F96777" w:rsidRDefault="00F96777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3 Cooking Apples</w:t>
                            </w:r>
                          </w:p>
                          <w:p w14:paraId="20A3C1CE" w14:textId="4A27B744" w:rsidR="003F7C11" w:rsidRPr="00B7085C" w:rsidRDefault="003F7C11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3 Pears</w:t>
                            </w:r>
                          </w:p>
                          <w:p w14:paraId="5E86C0F9" w14:textId="50CFCD55" w:rsidR="00595CEA" w:rsidRPr="00B7085C" w:rsidRDefault="00595CEA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6 Damsons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 xml:space="preserve"> or plums</w:t>
                            </w:r>
                          </w:p>
                          <w:p w14:paraId="72A5FA37" w14:textId="02358AA1" w:rsidR="005656F2" w:rsidRDefault="00595CEA" w:rsidP="00EB3C90">
                            <w:pPr>
                              <w:pStyle w:val="Standard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A Plate of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 xml:space="preserve">mixed or single variety </w:t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Soft Fruit </w:t>
                            </w:r>
                          </w:p>
                          <w:p w14:paraId="647D0BC3" w14:textId="77777777" w:rsidR="00595CEA" w:rsidRDefault="00595CEA" w:rsidP="00EB3C90">
                            <w:pPr>
                              <w:pStyle w:val="Standard"/>
                              <w:ind w:left="2160"/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(Plate up to </w:t>
                            </w:r>
                            <w:r w:rsidR="005656F2">
                              <w:rPr>
                                <w:rFonts w:ascii="Tempus Sans ITC" w:hAnsi="Tempus Sans ITC"/>
                              </w:rPr>
                              <w:t>20cm</w:t>
                            </w:r>
                            <w:r w:rsidRPr="00B7085C">
                              <w:rPr>
                                <w:rFonts w:ascii="Tempus Sans ITC" w:hAnsi="Tempus Sans ITC"/>
                              </w:rPr>
                              <w:t xml:space="preserve"> diameter)</w:t>
                            </w:r>
                          </w:p>
                          <w:p w14:paraId="4969C88E" w14:textId="46426BA8" w:rsidR="00595CEA" w:rsidRDefault="00595CEA" w:rsidP="00213DC8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3F2B0" id="Text Box 10" o:spid="_x0000_s1031" type="#_x0000_t202" style="position:absolute;margin-left:46.85pt;margin-top:28.35pt;width:325.4pt;height:527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" strokecolor="silver" strokeweight="3pt">
                <v:textbox>
                  <w:txbxContent>
                    <w:p w14:paraId="02F68764" w14:textId="49CDF199" w:rsidR="00595CEA" w:rsidRPr="0009165D" w:rsidRDefault="00595CEA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en-GB" w:bidi="ar-SA"/>
                        </w:rPr>
                        <w:drawing>
                          <wp:inline distT="0" distB="0" distL="0" distR="0" wp14:anchorId="3321E5F8" wp14:editId="0273A95C">
                            <wp:extent cx="861060" cy="633508"/>
                            <wp:effectExtent l="0" t="0" r="0" b="0"/>
                            <wp:docPr id="9" name="Picture 7" descr="Image result for vegetable line draw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Image result for vegetable line draw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9466" cy="647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96777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Pr="0009165D">
                        <w:rPr>
                          <w:rFonts w:ascii="Tempus Sans ITC" w:hAnsi="Tempus Sans ITC"/>
                          <w:b/>
                          <w:bCs/>
                          <w:sz w:val="32"/>
                          <w:szCs w:val="32"/>
                        </w:rPr>
                        <w:t>VEGETABLES AND FRUIT</w:t>
                      </w:r>
                    </w:p>
                    <w:p w14:paraId="46B4C1C6" w14:textId="77777777" w:rsidR="00595CEA" w:rsidRPr="009F58B6" w:rsidRDefault="00595CEA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9F58B6">
                        <w:rPr>
                          <w:rFonts w:ascii="Tempus Sans ITC" w:hAnsi="Tempus Sans ITC"/>
                          <w:b/>
                          <w:bCs/>
                        </w:rPr>
                        <w:t xml:space="preserve">Bob Matthews </w:t>
                      </w:r>
                      <w:proofErr w:type="spellStart"/>
                      <w:r w:rsidRPr="009F58B6">
                        <w:rPr>
                          <w:rFonts w:ascii="Tempus Sans ITC" w:hAnsi="Tempus Sans ITC"/>
                          <w:b/>
                          <w:bCs/>
                        </w:rPr>
                        <w:t>Tophy</w:t>
                      </w:r>
                      <w:proofErr w:type="spellEnd"/>
                    </w:p>
                    <w:p w14:paraId="1F7A967C" w14:textId="2A36A2C0" w:rsidR="00595CEA" w:rsidRPr="009F58B6" w:rsidRDefault="00595CEA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for best vegetable</w:t>
                      </w:r>
                      <w:r w:rsidR="005656F2">
                        <w:rPr>
                          <w:rFonts w:ascii="Tempus Sans ITC" w:hAnsi="Tempus Sans ITC"/>
                        </w:rPr>
                        <w:t xml:space="preserve"> (classes </w:t>
                      </w:r>
                      <w:r w:rsidR="006F37E8">
                        <w:rPr>
                          <w:rFonts w:ascii="Tempus Sans ITC" w:hAnsi="Tempus Sans ITC"/>
                        </w:rPr>
                        <w:t>30-4</w:t>
                      </w:r>
                      <w:r w:rsidR="00F96777">
                        <w:rPr>
                          <w:rFonts w:ascii="Tempus Sans ITC" w:hAnsi="Tempus Sans ITC"/>
                        </w:rPr>
                        <w:t>2</w:t>
                      </w:r>
                      <w:r w:rsidR="005656F2">
                        <w:rPr>
                          <w:rFonts w:ascii="Tempus Sans ITC" w:hAnsi="Tempus Sans ITC"/>
                        </w:rPr>
                        <w:t>)</w:t>
                      </w:r>
                    </w:p>
                    <w:p w14:paraId="3CEBDD74" w14:textId="77777777" w:rsidR="00595CEA" w:rsidRPr="009F58B6" w:rsidRDefault="00595CEA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9F58B6">
                        <w:rPr>
                          <w:rFonts w:ascii="Tempus Sans ITC" w:hAnsi="Tempus Sans ITC"/>
                          <w:b/>
                          <w:bCs/>
                        </w:rPr>
                        <w:t>Eric Allsopp Memorial Cup</w:t>
                      </w:r>
                    </w:p>
                    <w:p w14:paraId="3F9B6CC7" w14:textId="1AFD9ACC" w:rsidR="00595CEA" w:rsidRPr="009F58B6" w:rsidRDefault="00595CEA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  <w:r w:rsidRPr="009F58B6">
                        <w:rPr>
                          <w:rFonts w:ascii="Tempus Sans ITC" w:hAnsi="Tempus Sans ITC"/>
                        </w:rPr>
                        <w:t xml:space="preserve">for </w:t>
                      </w:r>
                      <w:r>
                        <w:rPr>
                          <w:rFonts w:ascii="Tempus Sans ITC" w:hAnsi="Tempus Sans ITC"/>
                        </w:rPr>
                        <w:t>best fruit</w:t>
                      </w:r>
                      <w:r w:rsidR="005656F2">
                        <w:rPr>
                          <w:rFonts w:ascii="Tempus Sans ITC" w:hAnsi="Tempus Sans ITC"/>
                        </w:rPr>
                        <w:t xml:space="preserve"> (classes </w:t>
                      </w:r>
                      <w:r w:rsidR="006F37E8">
                        <w:rPr>
                          <w:rFonts w:ascii="Tempus Sans ITC" w:hAnsi="Tempus Sans ITC"/>
                        </w:rPr>
                        <w:t>4</w:t>
                      </w:r>
                      <w:r w:rsidR="00F96777">
                        <w:rPr>
                          <w:rFonts w:ascii="Tempus Sans ITC" w:hAnsi="Tempus Sans ITC"/>
                        </w:rPr>
                        <w:t>3</w:t>
                      </w:r>
                      <w:r w:rsidR="006F37E8">
                        <w:rPr>
                          <w:rFonts w:ascii="Tempus Sans ITC" w:hAnsi="Tempus Sans ITC"/>
                        </w:rPr>
                        <w:t>-4</w:t>
                      </w:r>
                      <w:r w:rsidR="00F96777">
                        <w:rPr>
                          <w:rFonts w:ascii="Tempus Sans ITC" w:hAnsi="Tempus Sans ITC"/>
                        </w:rPr>
                        <w:t>7</w:t>
                      </w:r>
                      <w:r w:rsidR="005656F2">
                        <w:rPr>
                          <w:rFonts w:ascii="Tempus Sans ITC" w:hAnsi="Tempus Sans ITC"/>
                        </w:rPr>
                        <w:t>)</w:t>
                      </w:r>
                    </w:p>
                    <w:p w14:paraId="49B2BB02" w14:textId="77777777" w:rsidR="00B73EC3" w:rsidRPr="005656F2" w:rsidRDefault="00B73EC3" w:rsidP="00F80FA5">
                      <w:pPr>
                        <w:pStyle w:val="Standard"/>
                        <w:jc w:val="center"/>
                        <w:rPr>
                          <w:rFonts w:ascii="Tempus Sans ITC" w:hAnsi="Tempus Sans ITC"/>
                        </w:rPr>
                      </w:pPr>
                    </w:p>
                    <w:p w14:paraId="3A91FA99" w14:textId="6C2A87B6" w:rsidR="00595CEA" w:rsidRPr="00B7085C" w:rsidRDefault="00595CEA" w:rsidP="007617F9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3 Beetroot with tops</w:t>
                      </w:r>
                    </w:p>
                    <w:p w14:paraId="17C14A49" w14:textId="6D4B9FC5" w:rsidR="007617F9" w:rsidRDefault="007617F9" w:rsidP="007617F9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4 Potatoes washed</w:t>
                      </w:r>
                    </w:p>
                    <w:p w14:paraId="093D2CD3" w14:textId="23346C9D" w:rsidR="007617F9" w:rsidRDefault="007617F9" w:rsidP="007617F9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Any other root vegetable</w:t>
                      </w:r>
                    </w:p>
                    <w:p w14:paraId="2D37893F" w14:textId="77777777" w:rsidR="006F37E8" w:rsidRPr="00B7085C" w:rsidRDefault="006F37E8" w:rsidP="006F37E8">
                      <w:pPr>
                        <w:pStyle w:val="Standard"/>
                        <w:ind w:left="851"/>
                        <w:rPr>
                          <w:rFonts w:ascii="Tempus Sans ITC" w:hAnsi="Tempus Sans ITC"/>
                        </w:rPr>
                      </w:pPr>
                    </w:p>
                    <w:p w14:paraId="3AD8730F" w14:textId="5039D502" w:rsidR="003F7C11" w:rsidRDefault="003F7C11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3 Runner beans</w:t>
                      </w:r>
                    </w:p>
                    <w:p w14:paraId="0D4782DF" w14:textId="3F100CAF" w:rsidR="00595CEA" w:rsidRPr="00B7085C" w:rsidRDefault="00595CEA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3 Beans</w:t>
                      </w:r>
                      <w:r w:rsidR="007617F9">
                        <w:rPr>
                          <w:rFonts w:ascii="Tempus Sans ITC" w:hAnsi="Tempus Sans ITC"/>
                        </w:rPr>
                        <w:t xml:space="preserve"> of </w:t>
                      </w:r>
                      <w:r w:rsidR="003F7C11">
                        <w:rPr>
                          <w:rFonts w:ascii="Tempus Sans ITC" w:hAnsi="Tempus Sans ITC"/>
                        </w:rPr>
                        <w:t>any other</w:t>
                      </w:r>
                      <w:r w:rsidR="007617F9">
                        <w:rPr>
                          <w:rFonts w:ascii="Tempus Sans ITC" w:hAnsi="Tempus Sans ITC"/>
                        </w:rPr>
                        <w:t xml:space="preserve"> variety</w:t>
                      </w:r>
                    </w:p>
                    <w:p w14:paraId="0B745CD6" w14:textId="664F0281" w:rsidR="00595CEA" w:rsidRPr="00B7085C" w:rsidRDefault="00595CEA" w:rsidP="007617F9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The Longest Runner Bean (</w:t>
                      </w:r>
                      <w:r w:rsidRPr="00B7085C">
                        <w:rPr>
                          <w:rFonts w:ascii="Tempus Sans ITC" w:hAnsi="Tempus Sans ITC"/>
                        </w:rPr>
                        <w:t>Only 1 prize in this class</w:t>
                      </w:r>
                      <w:r>
                        <w:rPr>
                          <w:rFonts w:ascii="Tempus Sans ITC" w:hAnsi="Tempus Sans ITC"/>
                        </w:rPr>
                        <w:t>)</w:t>
                      </w:r>
                    </w:p>
                    <w:p w14:paraId="2BB94DAE" w14:textId="6635D52F" w:rsidR="00595CEA" w:rsidRDefault="006406AF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3 Bulbs of Garlic</w:t>
                      </w:r>
                    </w:p>
                    <w:p w14:paraId="1D9584DF" w14:textId="0DA41E49" w:rsidR="006406AF" w:rsidRDefault="006406AF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3 Onions, tops shortened</w:t>
                      </w:r>
                    </w:p>
                    <w:p w14:paraId="6C2A95D5" w14:textId="2EEC1443" w:rsidR="006F37E8" w:rsidRDefault="0036123F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3 leeks</w:t>
                      </w:r>
                    </w:p>
                    <w:p w14:paraId="2433FEEC" w14:textId="77777777" w:rsidR="006F37E8" w:rsidRPr="00B7085C" w:rsidRDefault="006F37E8" w:rsidP="006F37E8">
                      <w:pPr>
                        <w:pStyle w:val="Standard"/>
                        <w:ind w:left="851"/>
                        <w:rPr>
                          <w:rFonts w:ascii="Tempus Sans ITC" w:hAnsi="Tempus Sans ITC"/>
                        </w:rPr>
                      </w:pPr>
                    </w:p>
                    <w:p w14:paraId="258966AB" w14:textId="77777777" w:rsidR="006F37E8" w:rsidRPr="00B7085C" w:rsidRDefault="006F37E8" w:rsidP="006F37E8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 xml:space="preserve">3 Courgettes </w:t>
                      </w:r>
                    </w:p>
                    <w:p w14:paraId="7EE5C9CC" w14:textId="45080A9F" w:rsidR="00595CEA" w:rsidRPr="00B7085C" w:rsidRDefault="00595CEA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1 Cucumber</w:t>
                      </w:r>
                    </w:p>
                    <w:p w14:paraId="507BA326" w14:textId="79C75D0D" w:rsidR="00595CEA" w:rsidRDefault="00595CEA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4 Tomatoes with calyx</w:t>
                      </w:r>
                    </w:p>
                    <w:p w14:paraId="651D9A17" w14:textId="4FE250A0" w:rsidR="00595CEA" w:rsidRPr="00B7085C" w:rsidRDefault="00595CEA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Vegetable(s) of any other variety</w:t>
                      </w:r>
                    </w:p>
                    <w:p w14:paraId="3BAD4384" w14:textId="77777777" w:rsidR="00595CEA" w:rsidRDefault="00595CEA" w:rsidP="00EB3C90">
                      <w:pPr>
                        <w:pStyle w:val="Standard"/>
                        <w:ind w:left="2880" w:firstLine="720"/>
                        <w:jc w:val="center"/>
                        <w:rPr>
                          <w:rFonts w:ascii="Tempus Sans ITC" w:hAnsi="Tempus Sans ITC"/>
                        </w:rPr>
                      </w:pPr>
                      <w:r>
                        <w:rPr>
                          <w:noProof/>
                          <w:lang w:eastAsia="en-GB" w:bidi="ar-SA"/>
                        </w:rPr>
                        <w:drawing>
                          <wp:inline distT="0" distB="0" distL="0" distR="0" wp14:anchorId="6C90281E" wp14:editId="2D7DDB27">
                            <wp:extent cx="1076400" cy="612000"/>
                            <wp:effectExtent l="0" t="0" r="0" b="0"/>
                            <wp:docPr id="25" name="Picture 8" descr="Image result for apples line draw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Image result for apples line draw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400" cy="61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03ECA8" w14:textId="303CE653" w:rsidR="00595CEA" w:rsidRDefault="00595CEA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 xml:space="preserve">3 </w:t>
                      </w:r>
                      <w:r w:rsidR="003F7C11">
                        <w:rPr>
                          <w:rFonts w:ascii="Tempus Sans ITC" w:hAnsi="Tempus Sans ITC"/>
                        </w:rPr>
                        <w:t xml:space="preserve">Eating </w:t>
                      </w:r>
                      <w:r w:rsidRPr="00B7085C">
                        <w:rPr>
                          <w:rFonts w:ascii="Tempus Sans ITC" w:hAnsi="Tempus Sans ITC"/>
                        </w:rPr>
                        <w:t>Apples</w:t>
                      </w:r>
                      <w:r w:rsidR="00370226">
                        <w:rPr>
                          <w:rFonts w:ascii="Tempus Sans ITC" w:hAnsi="Tempus Sans ITC"/>
                        </w:rPr>
                        <w:t xml:space="preserve"> </w:t>
                      </w:r>
                    </w:p>
                    <w:p w14:paraId="1155AB41" w14:textId="45636BA1" w:rsidR="00F96777" w:rsidRDefault="00F96777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3 Cooking Apples</w:t>
                      </w:r>
                    </w:p>
                    <w:p w14:paraId="20A3C1CE" w14:textId="4A27B744" w:rsidR="003F7C11" w:rsidRPr="00B7085C" w:rsidRDefault="003F7C11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3 Pears</w:t>
                      </w:r>
                    </w:p>
                    <w:p w14:paraId="5E86C0F9" w14:textId="50CFCD55" w:rsidR="00595CEA" w:rsidRPr="00B7085C" w:rsidRDefault="00595CEA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6 Damsons</w:t>
                      </w:r>
                      <w:r>
                        <w:rPr>
                          <w:rFonts w:ascii="Tempus Sans ITC" w:hAnsi="Tempus Sans ITC"/>
                        </w:rPr>
                        <w:t xml:space="preserve"> or plums</w:t>
                      </w:r>
                    </w:p>
                    <w:p w14:paraId="72A5FA37" w14:textId="02358AA1" w:rsidR="005656F2" w:rsidRDefault="00595CEA" w:rsidP="00EB3C90">
                      <w:pPr>
                        <w:pStyle w:val="Standard"/>
                        <w:numPr>
                          <w:ilvl w:val="0"/>
                          <w:numId w:val="27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 xml:space="preserve">A Plate of </w:t>
                      </w:r>
                      <w:r>
                        <w:rPr>
                          <w:rFonts w:ascii="Tempus Sans ITC" w:hAnsi="Tempus Sans ITC"/>
                        </w:rPr>
                        <w:t xml:space="preserve">mixed or single variety </w:t>
                      </w:r>
                      <w:r w:rsidRPr="00B7085C">
                        <w:rPr>
                          <w:rFonts w:ascii="Tempus Sans ITC" w:hAnsi="Tempus Sans ITC"/>
                        </w:rPr>
                        <w:t xml:space="preserve">Soft Fruit </w:t>
                      </w:r>
                    </w:p>
                    <w:p w14:paraId="647D0BC3" w14:textId="77777777" w:rsidR="00595CEA" w:rsidRDefault="00595CEA" w:rsidP="00EB3C90">
                      <w:pPr>
                        <w:pStyle w:val="Standard"/>
                        <w:ind w:left="2160"/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 xml:space="preserve">(Plate up to </w:t>
                      </w:r>
                      <w:r w:rsidR="005656F2">
                        <w:rPr>
                          <w:rFonts w:ascii="Tempus Sans ITC" w:hAnsi="Tempus Sans ITC"/>
                        </w:rPr>
                        <w:t>20cm</w:t>
                      </w:r>
                      <w:r w:rsidRPr="00B7085C">
                        <w:rPr>
                          <w:rFonts w:ascii="Tempus Sans ITC" w:hAnsi="Tempus Sans ITC"/>
                        </w:rPr>
                        <w:t xml:space="preserve"> diameter)</w:t>
                      </w:r>
                    </w:p>
                    <w:p w14:paraId="4969C88E" w14:textId="46426BA8" w:rsidR="00595CEA" w:rsidRDefault="00595CEA" w:rsidP="00213DC8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92E1AF" w14:textId="77777777" w:rsidR="00F80FA5" w:rsidRDefault="00F80FA5" w:rsidP="00972022"/>
    <w:p w14:paraId="76E8D235" w14:textId="77777777" w:rsidR="00F80FA5" w:rsidRDefault="00F80FA5" w:rsidP="00972022"/>
    <w:p w14:paraId="5CD54113" w14:textId="77777777" w:rsidR="00F80FA5" w:rsidRDefault="00F80FA5">
      <w:r>
        <w:br w:type="page"/>
      </w:r>
    </w:p>
    <w:p w14:paraId="7C2E5F9F" w14:textId="2442E137" w:rsidR="00F80FA5" w:rsidRDefault="00CE7CC9" w:rsidP="00972022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1022772" wp14:editId="311596B1">
                <wp:simplePos x="0" y="0"/>
                <wp:positionH relativeFrom="page">
                  <wp:posOffset>662940</wp:posOffset>
                </wp:positionH>
                <wp:positionV relativeFrom="page">
                  <wp:posOffset>414655</wp:posOffset>
                </wp:positionV>
                <wp:extent cx="4164330" cy="6641465"/>
                <wp:effectExtent l="24765" t="24130" r="20955" b="2095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664146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670908" w14:textId="4208CE5C" w:rsidR="00595CEA" w:rsidRPr="000A61EA" w:rsidRDefault="00595CEA" w:rsidP="004F24C1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0A61EA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</w:rPr>
                              <w:t>CHILDREN</w:t>
                            </w:r>
                            <w:r w:rsidR="00067A07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</w:rPr>
                              <w:t>’</w:t>
                            </w:r>
                            <w:r w:rsidRPr="000A61EA">
                              <w:rPr>
                                <w:rFonts w:ascii="Tempus Sans ITC" w:hAnsi="Tempus Sans ITC"/>
                                <w:b/>
                                <w:sz w:val="32"/>
                                <w:szCs w:val="32"/>
                              </w:rPr>
                              <w:t>S CLASSES</w:t>
                            </w:r>
                          </w:p>
                          <w:p w14:paraId="17D283CD" w14:textId="77777777" w:rsidR="00595CEA" w:rsidRPr="00D13CA1" w:rsidRDefault="00595CEA" w:rsidP="00D13CA1">
                            <w:pP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3CA1">
                              <w:rPr>
                                <w:rFonts w:ascii="Tempus Sans ITC" w:hAnsi="Tempus Sans ITC"/>
                                <w:sz w:val="24"/>
                                <w:szCs w:val="24"/>
                              </w:rPr>
                              <w:t>Exhibitors aged 1</w:t>
                            </w:r>
                            <w:r w:rsidR="005656F2">
                              <w:rPr>
                                <w:rFonts w:ascii="Tempus Sans ITC" w:hAnsi="Tempus Sans ITC"/>
                                <w:sz w:val="24"/>
                                <w:szCs w:val="24"/>
                              </w:rPr>
                              <w:t>1</w:t>
                            </w:r>
                            <w:r w:rsidRPr="00D13CA1">
                              <w:rPr>
                                <w:rFonts w:ascii="Tempus Sans ITC" w:hAnsi="Tempus Sans ITC"/>
                                <w:sz w:val="24"/>
                                <w:szCs w:val="24"/>
                              </w:rPr>
                              <w:t xml:space="preserve"> yrs or younger – must be their own work</w:t>
                            </w:r>
                          </w:p>
                          <w:p w14:paraId="4890EDAC" w14:textId="77777777" w:rsidR="00783231" w:rsidRDefault="00783231" w:rsidP="00783231">
                            <w:pPr>
                              <w:pStyle w:val="Default"/>
                            </w:pPr>
                          </w:p>
                          <w:p w14:paraId="7AFABDAB" w14:textId="5D16D8E2" w:rsidR="00783231" w:rsidRPr="00783231" w:rsidRDefault="00317AE2" w:rsidP="00783231">
                            <w:pPr>
                              <w:pStyle w:val="Standard"/>
                              <w:rPr>
                                <w:rFonts w:ascii="Tempus Sans ITC" w:hAnsi="Tempus Sans ITC"/>
                                <w:bCs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All e</w:t>
                            </w:r>
                            <w:r w:rsidR="00783231" w:rsidRPr="00783231">
                              <w:rPr>
                                <w:rFonts w:ascii="Tempus Sans ITC" w:hAnsi="Tempus Sans ITC"/>
                              </w:rPr>
                              <w:t xml:space="preserve">ntries and 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 xml:space="preserve">names of the </w:t>
                            </w:r>
                            <w:r w:rsidR="00783231" w:rsidRPr="00783231">
                              <w:rPr>
                                <w:rFonts w:ascii="Tempus Sans ITC" w:hAnsi="Tempus Sans ITC"/>
                              </w:rPr>
                              <w:t xml:space="preserve">prize winners from the </w:t>
                            </w:r>
                            <w:r w:rsidR="00C050A0">
                              <w:rPr>
                                <w:rFonts w:ascii="Tempus Sans ITC" w:hAnsi="Tempus Sans ITC"/>
                              </w:rPr>
                              <w:t xml:space="preserve">poster </w:t>
                            </w:r>
                            <w:r w:rsidR="00783231" w:rsidRPr="00783231">
                              <w:rPr>
                                <w:rFonts w:ascii="Tempus Sans ITC" w:hAnsi="Tempus Sans ITC"/>
                              </w:rPr>
                              <w:t xml:space="preserve">competition </w:t>
                            </w:r>
                            <w:r w:rsidR="00C050A0">
                              <w:rPr>
                                <w:rFonts w:ascii="Tempus Sans ITC" w:hAnsi="Tempus Sans ITC"/>
                              </w:rPr>
                              <w:t>“</w:t>
                            </w:r>
                            <w:r w:rsidR="0036123F">
                              <w:rPr>
                                <w:rFonts w:ascii="Tempus Sans ITC" w:hAnsi="Tempus Sans ITC"/>
                              </w:rPr>
                              <w:t>Biodiversity</w:t>
                            </w:r>
                            <w:r w:rsidR="00C050A0">
                              <w:rPr>
                                <w:rFonts w:ascii="Tempus Sans ITC" w:hAnsi="Tempus Sans ITC"/>
                              </w:rPr>
                              <w:t>”</w:t>
                            </w:r>
                            <w:r w:rsidR="00420C01">
                              <w:rPr>
                                <w:rFonts w:ascii="Tempus Sans ITC" w:hAnsi="Tempus Sans ITC"/>
                              </w:rPr>
                              <w:t xml:space="preserve"> </w:t>
                            </w:r>
                            <w:r w:rsidR="00783231" w:rsidRPr="00783231">
                              <w:rPr>
                                <w:rFonts w:ascii="Tempus Sans ITC" w:hAnsi="Tempus Sans ITC"/>
                              </w:rPr>
                              <w:t>held during the summer term will also be on display.</w:t>
                            </w:r>
                          </w:p>
                          <w:p w14:paraId="62D5CC12" w14:textId="541D5F5A" w:rsidR="00783231" w:rsidRDefault="00595CEA" w:rsidP="00F127B3">
                            <w:pPr>
                              <w:pStyle w:val="Standard"/>
                              <w:ind w:left="720" w:firstLine="720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ab/>
                            </w:r>
                            <w:r w:rsidR="007E38EA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    </w:t>
                            </w:r>
                          </w:p>
                          <w:p w14:paraId="4FACE535" w14:textId="77777777" w:rsidR="004D2944" w:rsidRDefault="004D2944" w:rsidP="00783231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3F02BA4A" w14:textId="502251E7" w:rsidR="00595CEA" w:rsidRDefault="00595CEA" w:rsidP="00783231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Ella Hopkinson Cup for best entry</w:t>
                            </w:r>
                            <w:r w:rsidR="004C7442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in classes 1-2</w:t>
                            </w:r>
                          </w:p>
                          <w:p w14:paraId="0EA6743D" w14:textId="77777777" w:rsidR="00420C01" w:rsidRDefault="00420C01" w:rsidP="00783231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66B17263" w14:textId="1BF82F2D" w:rsidR="008C65D0" w:rsidRPr="00B7085C" w:rsidRDefault="00420C01" w:rsidP="00420C01">
                            <w:pPr>
                              <w:pStyle w:val="Standard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A pretty bunch of flowers in a </w:t>
                            </w:r>
                            <w:proofErr w:type="spellStart"/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jam</w:t>
                            </w:r>
                            <w:proofErr w:type="spellEnd"/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jar</w:t>
                            </w:r>
                          </w:p>
                          <w:p w14:paraId="407E2112" w14:textId="150ED24E" w:rsidR="00595CEA" w:rsidRPr="00B7085C" w:rsidRDefault="00595CEA" w:rsidP="008C65D0">
                            <w:pPr>
                              <w:pStyle w:val="Standard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7 years and under</w:t>
                            </w:r>
                          </w:p>
                          <w:p w14:paraId="41C798F7" w14:textId="2EE574DD" w:rsidR="00595CEA" w:rsidRPr="00B7085C" w:rsidRDefault="00595CEA" w:rsidP="00D13CA1">
                            <w:pPr>
                              <w:pStyle w:val="Standard"/>
                              <w:numPr>
                                <w:ilvl w:val="0"/>
                                <w:numId w:val="11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 w:rsidRPr="00B7085C">
                              <w:rPr>
                                <w:rFonts w:ascii="Tempus Sans ITC" w:hAnsi="Tempus Sans ITC"/>
                              </w:rPr>
                              <w:t>8 – 11 years</w:t>
                            </w:r>
                          </w:p>
                          <w:p w14:paraId="4E718052" w14:textId="5984358F" w:rsidR="00171B63" w:rsidRDefault="00171B63" w:rsidP="00171B63">
                            <w:pPr>
                              <w:pStyle w:val="Standard"/>
                              <w:jc w:val="right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171B63">
                              <w:rPr>
                                <w:noProof/>
                              </w:rPr>
                              <w:drawing>
                                <wp:inline distT="0" distB="0" distL="0" distR="0" wp14:anchorId="7E11F522" wp14:editId="4893A6B0">
                                  <wp:extent cx="1205105" cy="1205105"/>
                                  <wp:effectExtent l="0" t="0" r="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1964" cy="12119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127B3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ab/>
                            </w:r>
                            <w:r w:rsidR="00F127B3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ab/>
                            </w:r>
                          </w:p>
                          <w:p w14:paraId="775ADCAB" w14:textId="79A55B7C" w:rsidR="00595CEA" w:rsidRDefault="00595CEA" w:rsidP="00D13CA1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proofErr w:type="spellStart"/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Goldstraw</w:t>
                            </w:r>
                            <w:proofErr w:type="spellEnd"/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Cup for best photograph</w:t>
                            </w:r>
                            <w:r w:rsidR="004C7442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in classes 3-</w:t>
                            </w:r>
                            <w:r w:rsidR="00420C01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5</w:t>
                            </w:r>
                          </w:p>
                          <w:p w14:paraId="73D07AA3" w14:textId="77777777" w:rsidR="008C65D0" w:rsidRPr="00B7085C" w:rsidRDefault="008C65D0" w:rsidP="00D13CA1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67AE149F" w14:textId="0DCC5D0E" w:rsidR="009A2CC5" w:rsidRDefault="009A2CC5" w:rsidP="009A2CC5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Photographs by any age on the themes of:</w:t>
                            </w:r>
                          </w:p>
                          <w:p w14:paraId="2DD79E88" w14:textId="53101875" w:rsidR="004C7442" w:rsidRPr="004C7442" w:rsidRDefault="00E12FE8" w:rsidP="004C7442">
                            <w:pPr>
                              <w:pStyle w:val="Standard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Something beginning with ‘A’</w:t>
                            </w:r>
                          </w:p>
                          <w:p w14:paraId="43E98C7D" w14:textId="4518AAE5" w:rsidR="004C7442" w:rsidRPr="004C7442" w:rsidRDefault="00E12FE8" w:rsidP="004C7442">
                            <w:pPr>
                              <w:pStyle w:val="Standard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Farming life</w:t>
                            </w:r>
                          </w:p>
                          <w:p w14:paraId="5B2016A0" w14:textId="65EF12F0" w:rsidR="004C7442" w:rsidRPr="00420C01" w:rsidRDefault="00E12FE8" w:rsidP="00420C01">
                            <w:pPr>
                              <w:pStyle w:val="Standard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Outdoor fun</w:t>
                            </w:r>
                          </w:p>
                          <w:p w14:paraId="29275051" w14:textId="6851854A" w:rsidR="00783231" w:rsidRPr="00FB5F83" w:rsidRDefault="00F127B3" w:rsidP="00F127B3">
                            <w:pPr>
                              <w:pStyle w:val="Standard"/>
                              <w:ind w:left="360"/>
                              <w:jc w:val="center"/>
                            </w:pPr>
                            <w:r w:rsidRPr="00F127B3">
                              <w:rPr>
                                <w:noProof/>
                              </w:rPr>
                              <w:drawing>
                                <wp:inline distT="0" distB="0" distL="0" distR="0" wp14:anchorId="1A734B17" wp14:editId="79E31B22">
                                  <wp:extent cx="1152249" cy="1152249"/>
                                  <wp:effectExtent l="0" t="0" r="0" b="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3470" cy="1153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22772" id="Text Box 12" o:spid="_x0000_s1032" type="#_x0000_t202" style="position:absolute;margin-left:52.2pt;margin-top:32.65pt;width:327.9pt;height:522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" filled="f" strokecolor="silver" strokeweight="3pt">
                <v:textbox>
                  <w:txbxContent>
                    <w:p w14:paraId="7C670908" w14:textId="4208CE5C" w:rsidR="00595CEA" w:rsidRPr="000A61EA" w:rsidRDefault="00595CEA" w:rsidP="004F24C1">
                      <w:pPr>
                        <w:jc w:val="center"/>
                        <w:rPr>
                          <w:rFonts w:ascii="Tempus Sans ITC" w:hAnsi="Tempus Sans ITC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sz w:val="32"/>
                          <w:szCs w:val="32"/>
                        </w:rPr>
                        <w:t xml:space="preserve">     </w:t>
                      </w:r>
                      <w:r w:rsidRPr="000A61EA">
                        <w:rPr>
                          <w:rFonts w:ascii="Tempus Sans ITC" w:hAnsi="Tempus Sans ITC"/>
                          <w:b/>
                          <w:sz w:val="32"/>
                          <w:szCs w:val="32"/>
                        </w:rPr>
                        <w:t>CHILDREN</w:t>
                      </w:r>
                      <w:r w:rsidR="00067A07">
                        <w:rPr>
                          <w:rFonts w:ascii="Tempus Sans ITC" w:hAnsi="Tempus Sans ITC"/>
                          <w:b/>
                          <w:sz w:val="32"/>
                          <w:szCs w:val="32"/>
                        </w:rPr>
                        <w:t>’</w:t>
                      </w:r>
                      <w:r w:rsidRPr="000A61EA">
                        <w:rPr>
                          <w:rFonts w:ascii="Tempus Sans ITC" w:hAnsi="Tempus Sans ITC"/>
                          <w:b/>
                          <w:sz w:val="32"/>
                          <w:szCs w:val="32"/>
                        </w:rPr>
                        <w:t>S CLASSES</w:t>
                      </w:r>
                    </w:p>
                    <w:p w14:paraId="17D283CD" w14:textId="77777777" w:rsidR="00595CEA" w:rsidRPr="00D13CA1" w:rsidRDefault="00595CEA" w:rsidP="00D13CA1">
                      <w:pPr>
                        <w:spacing w:after="0"/>
                        <w:jc w:val="center"/>
                        <w:rPr>
                          <w:rFonts w:ascii="Tempus Sans ITC" w:hAnsi="Tempus Sans ITC"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13CA1">
                        <w:rPr>
                          <w:rFonts w:ascii="Tempus Sans ITC" w:hAnsi="Tempus Sans ITC"/>
                          <w:sz w:val="24"/>
                          <w:szCs w:val="24"/>
                        </w:rPr>
                        <w:t>Exhibitors aged 1</w:t>
                      </w:r>
                      <w:r w:rsidR="005656F2">
                        <w:rPr>
                          <w:rFonts w:ascii="Tempus Sans ITC" w:hAnsi="Tempus Sans ITC"/>
                          <w:sz w:val="24"/>
                          <w:szCs w:val="24"/>
                        </w:rPr>
                        <w:t>1</w:t>
                      </w:r>
                      <w:r w:rsidRPr="00D13CA1">
                        <w:rPr>
                          <w:rFonts w:ascii="Tempus Sans ITC" w:hAnsi="Tempus Sans ITC"/>
                          <w:sz w:val="24"/>
                          <w:szCs w:val="24"/>
                        </w:rPr>
                        <w:t xml:space="preserve"> yrs or younger – must be their own work</w:t>
                      </w:r>
                    </w:p>
                    <w:p w14:paraId="4890EDAC" w14:textId="77777777" w:rsidR="00783231" w:rsidRDefault="00783231" w:rsidP="00783231">
                      <w:pPr>
                        <w:pStyle w:val="Default"/>
                      </w:pPr>
                    </w:p>
                    <w:p w14:paraId="7AFABDAB" w14:textId="5D16D8E2" w:rsidR="00783231" w:rsidRPr="00783231" w:rsidRDefault="00317AE2" w:rsidP="00783231">
                      <w:pPr>
                        <w:pStyle w:val="Standard"/>
                        <w:rPr>
                          <w:rFonts w:ascii="Tempus Sans ITC" w:hAnsi="Tempus Sans ITC"/>
                          <w:bCs/>
                        </w:rPr>
                      </w:pPr>
                      <w:r>
                        <w:rPr>
                          <w:rFonts w:ascii="Tempus Sans ITC" w:hAnsi="Tempus Sans ITC"/>
                        </w:rPr>
                        <w:t>All e</w:t>
                      </w:r>
                      <w:r w:rsidR="00783231" w:rsidRPr="00783231">
                        <w:rPr>
                          <w:rFonts w:ascii="Tempus Sans ITC" w:hAnsi="Tempus Sans ITC"/>
                        </w:rPr>
                        <w:t xml:space="preserve">ntries and </w:t>
                      </w:r>
                      <w:r>
                        <w:rPr>
                          <w:rFonts w:ascii="Tempus Sans ITC" w:hAnsi="Tempus Sans ITC"/>
                        </w:rPr>
                        <w:t xml:space="preserve">names of the </w:t>
                      </w:r>
                      <w:r w:rsidR="00783231" w:rsidRPr="00783231">
                        <w:rPr>
                          <w:rFonts w:ascii="Tempus Sans ITC" w:hAnsi="Tempus Sans ITC"/>
                        </w:rPr>
                        <w:t xml:space="preserve">prize winners from the </w:t>
                      </w:r>
                      <w:r w:rsidR="00C050A0">
                        <w:rPr>
                          <w:rFonts w:ascii="Tempus Sans ITC" w:hAnsi="Tempus Sans ITC"/>
                        </w:rPr>
                        <w:t xml:space="preserve">poster </w:t>
                      </w:r>
                      <w:r w:rsidR="00783231" w:rsidRPr="00783231">
                        <w:rPr>
                          <w:rFonts w:ascii="Tempus Sans ITC" w:hAnsi="Tempus Sans ITC"/>
                        </w:rPr>
                        <w:t xml:space="preserve">competition </w:t>
                      </w:r>
                      <w:r w:rsidR="00C050A0">
                        <w:rPr>
                          <w:rFonts w:ascii="Tempus Sans ITC" w:hAnsi="Tempus Sans ITC"/>
                        </w:rPr>
                        <w:t>“</w:t>
                      </w:r>
                      <w:r w:rsidR="0036123F">
                        <w:rPr>
                          <w:rFonts w:ascii="Tempus Sans ITC" w:hAnsi="Tempus Sans ITC"/>
                        </w:rPr>
                        <w:t>Biodiversity</w:t>
                      </w:r>
                      <w:r w:rsidR="00C050A0">
                        <w:rPr>
                          <w:rFonts w:ascii="Tempus Sans ITC" w:hAnsi="Tempus Sans ITC"/>
                        </w:rPr>
                        <w:t>”</w:t>
                      </w:r>
                      <w:r w:rsidR="00420C01">
                        <w:rPr>
                          <w:rFonts w:ascii="Tempus Sans ITC" w:hAnsi="Tempus Sans ITC"/>
                        </w:rPr>
                        <w:t xml:space="preserve"> </w:t>
                      </w:r>
                      <w:r w:rsidR="00783231" w:rsidRPr="00783231">
                        <w:rPr>
                          <w:rFonts w:ascii="Tempus Sans ITC" w:hAnsi="Tempus Sans ITC"/>
                        </w:rPr>
                        <w:t>held during the summer term will also be on display.</w:t>
                      </w:r>
                    </w:p>
                    <w:p w14:paraId="62D5CC12" w14:textId="541D5F5A" w:rsidR="00783231" w:rsidRDefault="00595CEA" w:rsidP="00F127B3">
                      <w:pPr>
                        <w:pStyle w:val="Standard"/>
                        <w:ind w:left="720" w:firstLine="720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ab/>
                      </w:r>
                      <w:r w:rsidR="007E38EA">
                        <w:rPr>
                          <w:rFonts w:ascii="Tempus Sans ITC" w:hAnsi="Tempus Sans ITC"/>
                          <w:b/>
                          <w:bCs/>
                        </w:rPr>
                        <w:t xml:space="preserve">     </w:t>
                      </w:r>
                    </w:p>
                    <w:p w14:paraId="4FACE535" w14:textId="77777777" w:rsidR="004D2944" w:rsidRDefault="004D2944" w:rsidP="00783231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3F02BA4A" w14:textId="502251E7" w:rsidR="00595CEA" w:rsidRDefault="00595CEA" w:rsidP="00783231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>Ella Hopkinson Cup for best entry</w:t>
                      </w:r>
                      <w:r w:rsidR="004C7442">
                        <w:rPr>
                          <w:rFonts w:ascii="Tempus Sans ITC" w:hAnsi="Tempus Sans ITC"/>
                          <w:b/>
                          <w:bCs/>
                        </w:rPr>
                        <w:t xml:space="preserve"> in classes 1-2</w:t>
                      </w:r>
                    </w:p>
                    <w:p w14:paraId="0EA6743D" w14:textId="77777777" w:rsidR="00420C01" w:rsidRDefault="00420C01" w:rsidP="00783231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66B17263" w14:textId="1BF82F2D" w:rsidR="008C65D0" w:rsidRPr="00B7085C" w:rsidRDefault="00420C01" w:rsidP="00420C01">
                      <w:pPr>
                        <w:pStyle w:val="Standard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 xml:space="preserve">A pretty bunch of flowers in a </w:t>
                      </w:r>
                      <w:proofErr w:type="spellStart"/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>jam</w:t>
                      </w:r>
                      <w:proofErr w:type="spellEnd"/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 xml:space="preserve"> jar</w:t>
                      </w:r>
                    </w:p>
                    <w:p w14:paraId="407E2112" w14:textId="150ED24E" w:rsidR="00595CEA" w:rsidRPr="00B7085C" w:rsidRDefault="00595CEA" w:rsidP="008C65D0">
                      <w:pPr>
                        <w:pStyle w:val="Standard"/>
                        <w:numPr>
                          <w:ilvl w:val="0"/>
                          <w:numId w:val="11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7 years and under</w:t>
                      </w:r>
                    </w:p>
                    <w:p w14:paraId="41C798F7" w14:textId="2EE574DD" w:rsidR="00595CEA" w:rsidRPr="00B7085C" w:rsidRDefault="00595CEA" w:rsidP="00D13CA1">
                      <w:pPr>
                        <w:pStyle w:val="Standard"/>
                        <w:numPr>
                          <w:ilvl w:val="0"/>
                          <w:numId w:val="11"/>
                        </w:numPr>
                        <w:rPr>
                          <w:rFonts w:ascii="Tempus Sans ITC" w:hAnsi="Tempus Sans ITC"/>
                        </w:rPr>
                      </w:pPr>
                      <w:r w:rsidRPr="00B7085C">
                        <w:rPr>
                          <w:rFonts w:ascii="Tempus Sans ITC" w:hAnsi="Tempus Sans ITC"/>
                        </w:rPr>
                        <w:t>8 – 11 years</w:t>
                      </w:r>
                    </w:p>
                    <w:p w14:paraId="4E718052" w14:textId="5984358F" w:rsidR="00171B63" w:rsidRDefault="00171B63" w:rsidP="00171B63">
                      <w:pPr>
                        <w:pStyle w:val="Standard"/>
                        <w:jc w:val="right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171B63">
                        <w:rPr>
                          <w:noProof/>
                        </w:rPr>
                        <w:drawing>
                          <wp:inline distT="0" distB="0" distL="0" distR="0" wp14:anchorId="7E11F522" wp14:editId="4893A6B0">
                            <wp:extent cx="1205105" cy="1205105"/>
                            <wp:effectExtent l="0" t="0" r="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1964" cy="12119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127B3">
                        <w:rPr>
                          <w:rFonts w:ascii="Tempus Sans ITC" w:hAnsi="Tempus Sans ITC"/>
                          <w:b/>
                          <w:bCs/>
                        </w:rPr>
                        <w:tab/>
                      </w:r>
                      <w:r w:rsidR="00F127B3">
                        <w:rPr>
                          <w:rFonts w:ascii="Tempus Sans ITC" w:hAnsi="Tempus Sans ITC"/>
                          <w:b/>
                          <w:bCs/>
                        </w:rPr>
                        <w:tab/>
                      </w:r>
                    </w:p>
                    <w:p w14:paraId="775ADCAB" w14:textId="79A55B7C" w:rsidR="00595CEA" w:rsidRDefault="00595CEA" w:rsidP="00D13CA1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proofErr w:type="spellStart"/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>Goldstraw</w:t>
                      </w:r>
                      <w:proofErr w:type="spellEnd"/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 xml:space="preserve"> Cup for best photograph</w:t>
                      </w:r>
                      <w:r w:rsidR="004C7442">
                        <w:rPr>
                          <w:rFonts w:ascii="Tempus Sans ITC" w:hAnsi="Tempus Sans ITC"/>
                          <w:b/>
                          <w:bCs/>
                        </w:rPr>
                        <w:t xml:space="preserve"> in classes 3-</w:t>
                      </w:r>
                      <w:r w:rsidR="00420C01">
                        <w:rPr>
                          <w:rFonts w:ascii="Tempus Sans ITC" w:hAnsi="Tempus Sans ITC"/>
                          <w:b/>
                          <w:bCs/>
                        </w:rPr>
                        <w:t>5</w:t>
                      </w:r>
                    </w:p>
                    <w:p w14:paraId="73D07AA3" w14:textId="77777777" w:rsidR="008C65D0" w:rsidRPr="00B7085C" w:rsidRDefault="008C65D0" w:rsidP="00D13CA1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67AE149F" w14:textId="0DCC5D0E" w:rsidR="009A2CC5" w:rsidRDefault="009A2CC5" w:rsidP="009A2CC5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Photographs by any age on the themes of:</w:t>
                      </w:r>
                    </w:p>
                    <w:p w14:paraId="2DD79E88" w14:textId="53101875" w:rsidR="004C7442" w:rsidRPr="004C7442" w:rsidRDefault="00E12FE8" w:rsidP="004C7442">
                      <w:pPr>
                        <w:pStyle w:val="Standard"/>
                        <w:numPr>
                          <w:ilvl w:val="0"/>
                          <w:numId w:val="20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Something beginning with ‘A’</w:t>
                      </w:r>
                    </w:p>
                    <w:p w14:paraId="43E98C7D" w14:textId="4518AAE5" w:rsidR="004C7442" w:rsidRPr="004C7442" w:rsidRDefault="00E12FE8" w:rsidP="004C7442">
                      <w:pPr>
                        <w:pStyle w:val="Standard"/>
                        <w:numPr>
                          <w:ilvl w:val="0"/>
                          <w:numId w:val="20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Farming life</w:t>
                      </w:r>
                    </w:p>
                    <w:p w14:paraId="5B2016A0" w14:textId="65EF12F0" w:rsidR="004C7442" w:rsidRPr="00420C01" w:rsidRDefault="00E12FE8" w:rsidP="00420C01">
                      <w:pPr>
                        <w:pStyle w:val="Standard"/>
                        <w:numPr>
                          <w:ilvl w:val="0"/>
                          <w:numId w:val="20"/>
                        </w:numPr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Outdoor fun</w:t>
                      </w:r>
                    </w:p>
                    <w:p w14:paraId="29275051" w14:textId="6851854A" w:rsidR="00783231" w:rsidRPr="00FB5F83" w:rsidRDefault="00F127B3" w:rsidP="00F127B3">
                      <w:pPr>
                        <w:pStyle w:val="Standard"/>
                        <w:ind w:left="360"/>
                        <w:jc w:val="center"/>
                      </w:pPr>
                      <w:r w:rsidRPr="00F127B3">
                        <w:rPr>
                          <w:noProof/>
                        </w:rPr>
                        <w:drawing>
                          <wp:inline distT="0" distB="0" distL="0" distR="0" wp14:anchorId="1A734B17" wp14:editId="79E31B22">
                            <wp:extent cx="1152249" cy="1152249"/>
                            <wp:effectExtent l="0" t="0" r="0" b="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3470" cy="1153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176248" w14:textId="77777777" w:rsidR="004F24C1" w:rsidRDefault="004F24C1" w:rsidP="00972022"/>
    <w:p w14:paraId="0E222007" w14:textId="77777777" w:rsidR="004F24C1" w:rsidRDefault="004F24C1">
      <w:r>
        <w:br w:type="page"/>
      </w:r>
    </w:p>
    <w:p w14:paraId="4E33650A" w14:textId="7C329C74" w:rsidR="004F24C1" w:rsidRDefault="00CE7CC9" w:rsidP="00972022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AB034A0" wp14:editId="0357F880">
                <wp:simplePos x="0" y="0"/>
                <wp:positionH relativeFrom="page">
                  <wp:posOffset>580390</wp:posOffset>
                </wp:positionH>
                <wp:positionV relativeFrom="page">
                  <wp:posOffset>416560</wp:posOffset>
                </wp:positionV>
                <wp:extent cx="4162425" cy="6598285"/>
                <wp:effectExtent l="19050" t="19050" r="28575" b="1206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65982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0D0E68" w14:textId="77777777" w:rsidR="008A652B" w:rsidRPr="007F52A0" w:rsidRDefault="008A652B" w:rsidP="008A652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15E5B3C" w14:textId="3FA51E49" w:rsidR="008A652B" w:rsidRDefault="008A652B" w:rsidP="008A652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bookmarkStart w:id="2" w:name="_Hlk47004451"/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Tallis Trophy 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for best entry in classes </w:t>
                            </w:r>
                            <w:r w:rsidR="00420C01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6 and </w:t>
                            </w:r>
                            <w:r w:rsidR="009A38CE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7</w:t>
                            </w:r>
                          </w:p>
                          <w:p w14:paraId="5DA3AF7A" w14:textId="77777777" w:rsidR="00420C01" w:rsidRDefault="00420C01" w:rsidP="008A652B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39D68A01" w14:textId="02BF8FEB" w:rsidR="00420C01" w:rsidRPr="00B7085C" w:rsidRDefault="00E12FE8" w:rsidP="00420C01">
                            <w:pPr>
                              <w:pStyle w:val="Standard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A Lego model to your own design (not a set)</w:t>
                            </w:r>
                          </w:p>
                          <w:bookmarkEnd w:id="2"/>
                          <w:p w14:paraId="464E3BC5" w14:textId="77777777" w:rsidR="00420C01" w:rsidRDefault="00420C01" w:rsidP="00420C01">
                            <w:pPr>
                              <w:pStyle w:val="Standard"/>
                              <w:ind w:left="360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6</w:t>
                            </w:r>
                            <w:r w:rsidR="008A652B" w:rsidRPr="00B7085C">
                              <w:rPr>
                                <w:rFonts w:ascii="Tempus Sans ITC" w:hAnsi="Tempus Sans ITC"/>
                              </w:rPr>
                              <w:tab/>
                              <w:t>7 years and under</w:t>
                            </w:r>
                          </w:p>
                          <w:p w14:paraId="196181FB" w14:textId="2A9D760A" w:rsidR="008A652B" w:rsidRPr="00B7085C" w:rsidRDefault="00420C01" w:rsidP="00420C01">
                            <w:pPr>
                              <w:pStyle w:val="Standard"/>
                              <w:ind w:left="360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7</w:t>
                            </w:r>
                            <w:r w:rsidR="008A652B">
                              <w:rPr>
                                <w:rFonts w:ascii="Tempus Sans ITC" w:hAnsi="Tempus Sans ITC"/>
                              </w:rPr>
                              <w:t xml:space="preserve">   </w:t>
                            </w:r>
                            <w:r w:rsidR="008A652B" w:rsidRPr="00B7085C">
                              <w:rPr>
                                <w:rFonts w:ascii="Tempus Sans ITC" w:hAnsi="Tempus Sans ITC"/>
                              </w:rPr>
                              <w:tab/>
                              <w:t>8 – 11 years</w:t>
                            </w:r>
                            <w:r w:rsidR="008A652B" w:rsidRPr="00B7085C">
                              <w:rPr>
                                <w:rFonts w:ascii="Tempus Sans ITC" w:hAnsi="Tempus Sans ITC"/>
                              </w:rPr>
                              <w:tab/>
                            </w:r>
                          </w:p>
                          <w:p w14:paraId="4CC44303" w14:textId="072060CA" w:rsidR="008A652B" w:rsidRDefault="00FB495F" w:rsidP="00420C01">
                            <w:pPr>
                              <w:pStyle w:val="Standard"/>
                              <w:ind w:left="720" w:firstLine="720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 xml:space="preserve">                 </w:t>
                            </w:r>
                          </w:p>
                          <w:p w14:paraId="195BDA0C" w14:textId="77777777" w:rsidR="007F52A0" w:rsidRPr="00B7085C" w:rsidRDefault="007F52A0" w:rsidP="00420C01">
                            <w:pPr>
                              <w:pStyle w:val="Standard"/>
                              <w:ind w:left="720" w:firstLine="720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</w:p>
                          <w:p w14:paraId="55359C1F" w14:textId="77777777" w:rsidR="000E456F" w:rsidRDefault="000E456F" w:rsidP="00067A07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6E89C427" w14:textId="77777777" w:rsidR="000E456F" w:rsidRDefault="000E456F" w:rsidP="00067A07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752DD4EF" w14:textId="77777777" w:rsidR="000E456F" w:rsidRDefault="000E456F" w:rsidP="00067A07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3B1EB86F" w14:textId="77777777" w:rsidR="000E456F" w:rsidRDefault="000E456F" w:rsidP="00067A07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222582CC" w14:textId="0F91534E" w:rsidR="00067A07" w:rsidRDefault="00067A07" w:rsidP="00067A07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Compton-Inglefield Junior Cup</w:t>
                            </w:r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for best entry in classes</w:t>
                            </w:r>
                            <w:r w:rsidR="00420C01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8 &amp;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</w:t>
                            </w:r>
                            <w:r w:rsidR="009A38CE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9</w:t>
                            </w:r>
                          </w:p>
                          <w:p w14:paraId="1CDEE76E" w14:textId="77777777" w:rsidR="00067A07" w:rsidRDefault="00067A07" w:rsidP="00C9219F">
                            <w:pPr>
                              <w:pStyle w:val="Standard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00B820DC" w14:textId="77777777" w:rsidR="00E12FE8" w:rsidRPr="00E12FE8" w:rsidRDefault="00E12FE8" w:rsidP="00E12FE8">
                            <w:pPr>
                              <w:pStyle w:val="Standard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bookmarkStart w:id="3" w:name="_Hlk46925708"/>
                            <w:r w:rsidRPr="00E12FE8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Something yummy to eat you made at home</w:t>
                            </w:r>
                          </w:p>
                          <w:p w14:paraId="7BDC031B" w14:textId="5DBFAD4E" w:rsidR="00595CEA" w:rsidRPr="004C7442" w:rsidRDefault="00420C01" w:rsidP="00420C01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8</w:t>
                            </w:r>
                            <w:bookmarkEnd w:id="3"/>
                            <w:r w:rsidR="004C7442"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="00953DCD" w:rsidRPr="004C7442">
                              <w:rPr>
                                <w:rFonts w:ascii="Tempus Sans ITC" w:hAnsi="Tempus Sans ITC"/>
                              </w:rPr>
                              <w:t>7</w:t>
                            </w:r>
                            <w:r w:rsidR="000E456F">
                              <w:rPr>
                                <w:rFonts w:ascii="Tempus Sans ITC" w:hAnsi="Tempus Sans ITC"/>
                              </w:rPr>
                              <w:t xml:space="preserve"> </w:t>
                            </w:r>
                            <w:r w:rsidR="00595CEA" w:rsidRPr="004C7442">
                              <w:rPr>
                                <w:rFonts w:ascii="Tempus Sans ITC" w:hAnsi="Tempus Sans ITC"/>
                              </w:rPr>
                              <w:t>years and under</w:t>
                            </w:r>
                          </w:p>
                          <w:p w14:paraId="3C2FF822" w14:textId="77777777" w:rsidR="00E12FE8" w:rsidRDefault="00420C01" w:rsidP="007F52A0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9</w:t>
                            </w:r>
                            <w:r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="004C7442">
                              <w:rPr>
                                <w:rFonts w:ascii="Tempus Sans ITC" w:hAnsi="Tempus Sans ITC"/>
                              </w:rPr>
                              <w:t xml:space="preserve">8 </w:t>
                            </w:r>
                            <w:r w:rsidR="00595CEA" w:rsidRPr="00B7085C">
                              <w:rPr>
                                <w:rFonts w:ascii="Tempus Sans ITC" w:hAnsi="Tempus Sans ITC"/>
                              </w:rPr>
                              <w:t>– 11 years</w:t>
                            </w:r>
                          </w:p>
                          <w:p w14:paraId="68845E45" w14:textId="057C4734" w:rsidR="00F127B3" w:rsidRDefault="00E12FE8" w:rsidP="007F52A0">
                            <w:pPr>
                              <w:pStyle w:val="Standard"/>
                              <w:ind w:left="2880" w:firstLine="720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r w:rsidRPr="00E12FE8">
                              <w:rPr>
                                <w:noProof/>
                              </w:rPr>
                              <w:drawing>
                                <wp:inline distT="0" distB="0" distL="0" distR="0" wp14:anchorId="64606A14" wp14:editId="1E01F810">
                                  <wp:extent cx="786240" cy="856259"/>
                                  <wp:effectExtent l="0" t="0" r="0" b="1270"/>
                                  <wp:docPr id="31819352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8853" cy="869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6152CE" w14:textId="77777777" w:rsidR="000E456F" w:rsidRDefault="000E456F" w:rsidP="00067A07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148987AB" w14:textId="1F8A4AB9" w:rsidR="00067A07" w:rsidRDefault="00067A07" w:rsidP="00067A07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Parwich</w:t>
                            </w:r>
                            <w:proofErr w:type="spellEnd"/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Horticultural Cup</w:t>
                            </w:r>
                            <w:r w:rsidRPr="00B7085C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for best entry in classes </w:t>
                            </w:r>
                            <w:r w:rsidR="009A2CC5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1</w:t>
                            </w:r>
                            <w:r w:rsidR="00C9219F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0 &amp; 11</w:t>
                            </w:r>
                          </w:p>
                          <w:p w14:paraId="7444F578" w14:textId="77777777" w:rsidR="00C9219F" w:rsidRDefault="00C9219F" w:rsidP="00067A07">
                            <w:pPr>
                              <w:pStyle w:val="Standard"/>
                              <w:jc w:val="center"/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</w:pPr>
                          </w:p>
                          <w:p w14:paraId="6EB80788" w14:textId="60942C80" w:rsidR="00067A07" w:rsidRPr="00B7085C" w:rsidRDefault="00C9219F" w:rsidP="00361A06">
                            <w:pPr>
                              <w:pStyle w:val="Standard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A</w:t>
                            </w:r>
                            <w:r w:rsidR="00BE2593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n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</w:t>
                            </w:r>
                            <w:r w:rsidR="00BE2593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awesome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</w:t>
                            </w:r>
                            <w:r w:rsidR="00E12FE8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animal</w:t>
                            </w:r>
                            <w:r w:rsidR="00317AE2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</w:t>
                            </w:r>
                            <w:bookmarkStart w:id="4" w:name="_Hlk140500101"/>
                            <w:r w:rsidR="00317AE2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– made </w:t>
                            </w:r>
                            <w:r w:rsidR="00C050A0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with</w:t>
                            </w:r>
                            <w:r w:rsidR="00317AE2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 </w:t>
                            </w:r>
                            <w:r w:rsidR="00C050A0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 xml:space="preserve">any </w:t>
                            </w:r>
                            <w:r w:rsidR="00317AE2">
                              <w:rPr>
                                <w:rFonts w:ascii="Tempus Sans ITC" w:hAnsi="Tempus Sans ITC"/>
                                <w:b/>
                                <w:bCs/>
                              </w:rPr>
                              <w:t>fruit or veg</w:t>
                            </w:r>
                            <w:bookmarkEnd w:id="4"/>
                          </w:p>
                          <w:p w14:paraId="48210210" w14:textId="5E13B5C3" w:rsidR="00595CEA" w:rsidRDefault="009A38CE" w:rsidP="00953DCD">
                            <w:pPr>
                              <w:pStyle w:val="Standard"/>
                              <w:ind w:left="720" w:hanging="720"/>
                              <w:rPr>
                                <w:rFonts w:ascii="Tempus Sans ITC" w:hAnsi="Tempus Sans ITC"/>
                              </w:rPr>
                            </w:pPr>
                            <w:bookmarkStart w:id="5" w:name="_Hlk46926041"/>
                            <w:r>
                              <w:rPr>
                                <w:rFonts w:ascii="Tempus Sans ITC" w:hAnsi="Tempus Sans ITC"/>
                              </w:rPr>
                              <w:t>1</w:t>
                            </w:r>
                            <w:r w:rsidR="00C9219F">
                              <w:rPr>
                                <w:rFonts w:ascii="Tempus Sans ITC" w:hAnsi="Tempus Sans ITC"/>
                              </w:rPr>
                              <w:t>0</w:t>
                            </w:r>
                            <w:r w:rsidR="00953DCD"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="00595CEA" w:rsidRPr="00B7085C">
                              <w:rPr>
                                <w:rFonts w:ascii="Tempus Sans ITC" w:hAnsi="Tempus Sans ITC"/>
                              </w:rPr>
                              <w:t>7 years and under</w:t>
                            </w:r>
                          </w:p>
                          <w:bookmarkEnd w:id="5"/>
                          <w:p w14:paraId="3558EC2A" w14:textId="3093E516" w:rsidR="00595CEA" w:rsidRDefault="009A38CE" w:rsidP="00953DCD">
                            <w:pPr>
                              <w:pStyle w:val="Standard"/>
                              <w:ind w:left="720" w:hanging="720"/>
                              <w:rPr>
                                <w:rFonts w:ascii="Tempus Sans ITC" w:hAnsi="Tempus Sans ITC"/>
                              </w:rPr>
                            </w:pPr>
                            <w:r>
                              <w:rPr>
                                <w:rFonts w:ascii="Tempus Sans ITC" w:hAnsi="Tempus Sans ITC"/>
                              </w:rPr>
                              <w:t>1</w:t>
                            </w:r>
                            <w:r w:rsidR="00C9219F">
                              <w:rPr>
                                <w:rFonts w:ascii="Tempus Sans ITC" w:hAnsi="Tempus Sans ITC"/>
                              </w:rPr>
                              <w:t>1</w:t>
                            </w:r>
                            <w:r w:rsidR="00953DCD">
                              <w:rPr>
                                <w:rFonts w:ascii="Tempus Sans ITC" w:hAnsi="Tempus Sans ITC"/>
                              </w:rPr>
                              <w:tab/>
                            </w:r>
                            <w:r w:rsidR="00595CEA" w:rsidRPr="00B7085C">
                              <w:rPr>
                                <w:rFonts w:ascii="Tempus Sans ITC" w:hAnsi="Tempus Sans ITC"/>
                              </w:rPr>
                              <w:t>8 – 11 years</w:t>
                            </w:r>
                          </w:p>
                          <w:p w14:paraId="2F68E49F" w14:textId="116B5090" w:rsidR="00B73EC3" w:rsidRDefault="0072736D" w:rsidP="00C9219F">
                            <w:pPr>
                              <w:pStyle w:val="Standard"/>
                              <w:ind w:firstLine="720"/>
                              <w:jc w:val="center"/>
                              <w:rPr>
                                <w:rFonts w:ascii="Tempus Sans ITC" w:hAnsi="Tempus Sans ITC"/>
                              </w:rPr>
                            </w:pPr>
                            <w:r w:rsidRPr="0072736D">
                              <w:rPr>
                                <w:noProof/>
                              </w:rPr>
                              <w:drawing>
                                <wp:inline distT="0" distB="0" distL="0" distR="0" wp14:anchorId="5CFE6F8A" wp14:editId="461E9D6D">
                                  <wp:extent cx="1458191" cy="1022911"/>
                                  <wp:effectExtent l="0" t="0" r="8890" b="635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4255" cy="1041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034A0" id="Text Box 13" o:spid="_x0000_s1033" type="#_x0000_t202" style="position:absolute;margin-left:45.7pt;margin-top:32.8pt;width:327.75pt;height:519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" filled="f" strokecolor="silver" strokeweight="3pt">
                <v:textbox>
                  <w:txbxContent>
                    <w:p w14:paraId="140D0E68" w14:textId="77777777" w:rsidR="008A652B" w:rsidRPr="007F52A0" w:rsidRDefault="008A652B" w:rsidP="008A652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15E5B3C" w14:textId="3FA51E49" w:rsidR="008A652B" w:rsidRDefault="008A652B" w:rsidP="008A652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bookmarkStart w:id="6" w:name="_Hlk47004451"/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 xml:space="preserve">Tallis Trophy </w:t>
                      </w: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 xml:space="preserve">for best entry in classes </w:t>
                      </w:r>
                      <w:r w:rsidR="00420C01">
                        <w:rPr>
                          <w:rFonts w:ascii="Tempus Sans ITC" w:hAnsi="Tempus Sans ITC"/>
                          <w:b/>
                          <w:bCs/>
                        </w:rPr>
                        <w:t xml:space="preserve">6 and </w:t>
                      </w:r>
                      <w:r w:rsidR="009A38CE">
                        <w:rPr>
                          <w:rFonts w:ascii="Tempus Sans ITC" w:hAnsi="Tempus Sans ITC"/>
                          <w:b/>
                          <w:bCs/>
                        </w:rPr>
                        <w:t>7</w:t>
                      </w:r>
                    </w:p>
                    <w:p w14:paraId="5DA3AF7A" w14:textId="77777777" w:rsidR="00420C01" w:rsidRDefault="00420C01" w:rsidP="008A652B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39D68A01" w14:textId="02BF8FEB" w:rsidR="00420C01" w:rsidRPr="00B7085C" w:rsidRDefault="00E12FE8" w:rsidP="00420C01">
                      <w:pPr>
                        <w:pStyle w:val="Standard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>A Lego model to your own design (not a set)</w:t>
                      </w:r>
                    </w:p>
                    <w:bookmarkEnd w:id="6"/>
                    <w:p w14:paraId="464E3BC5" w14:textId="77777777" w:rsidR="00420C01" w:rsidRDefault="00420C01" w:rsidP="00420C01">
                      <w:pPr>
                        <w:pStyle w:val="Standard"/>
                        <w:ind w:left="360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6</w:t>
                      </w:r>
                      <w:r w:rsidR="008A652B" w:rsidRPr="00B7085C">
                        <w:rPr>
                          <w:rFonts w:ascii="Tempus Sans ITC" w:hAnsi="Tempus Sans ITC"/>
                        </w:rPr>
                        <w:tab/>
                        <w:t>7 years and under</w:t>
                      </w:r>
                    </w:p>
                    <w:p w14:paraId="196181FB" w14:textId="2A9D760A" w:rsidR="008A652B" w:rsidRPr="00B7085C" w:rsidRDefault="00420C01" w:rsidP="00420C01">
                      <w:pPr>
                        <w:pStyle w:val="Standard"/>
                        <w:ind w:left="360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7</w:t>
                      </w:r>
                      <w:r w:rsidR="008A652B">
                        <w:rPr>
                          <w:rFonts w:ascii="Tempus Sans ITC" w:hAnsi="Tempus Sans ITC"/>
                        </w:rPr>
                        <w:t xml:space="preserve">   </w:t>
                      </w:r>
                      <w:r w:rsidR="008A652B" w:rsidRPr="00B7085C">
                        <w:rPr>
                          <w:rFonts w:ascii="Tempus Sans ITC" w:hAnsi="Tempus Sans ITC"/>
                        </w:rPr>
                        <w:tab/>
                        <w:t>8 – 11 years</w:t>
                      </w:r>
                      <w:r w:rsidR="008A652B" w:rsidRPr="00B7085C">
                        <w:rPr>
                          <w:rFonts w:ascii="Tempus Sans ITC" w:hAnsi="Tempus Sans ITC"/>
                        </w:rPr>
                        <w:tab/>
                      </w:r>
                    </w:p>
                    <w:p w14:paraId="4CC44303" w14:textId="072060CA" w:rsidR="008A652B" w:rsidRDefault="00FB495F" w:rsidP="00420C01">
                      <w:pPr>
                        <w:pStyle w:val="Standard"/>
                        <w:ind w:left="720" w:firstLine="720"/>
                        <w:jc w:val="center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 xml:space="preserve">                 </w:t>
                      </w:r>
                    </w:p>
                    <w:p w14:paraId="195BDA0C" w14:textId="77777777" w:rsidR="007F52A0" w:rsidRPr="00B7085C" w:rsidRDefault="007F52A0" w:rsidP="00420C01">
                      <w:pPr>
                        <w:pStyle w:val="Standard"/>
                        <w:ind w:left="720" w:firstLine="720"/>
                        <w:jc w:val="center"/>
                        <w:rPr>
                          <w:rFonts w:ascii="Tempus Sans ITC" w:hAnsi="Tempus Sans ITC"/>
                        </w:rPr>
                      </w:pPr>
                    </w:p>
                    <w:p w14:paraId="55359C1F" w14:textId="77777777" w:rsidR="000E456F" w:rsidRDefault="000E456F" w:rsidP="00067A07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6E89C427" w14:textId="77777777" w:rsidR="000E456F" w:rsidRDefault="000E456F" w:rsidP="00067A07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752DD4EF" w14:textId="77777777" w:rsidR="000E456F" w:rsidRDefault="000E456F" w:rsidP="00067A07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3B1EB86F" w14:textId="77777777" w:rsidR="000E456F" w:rsidRDefault="000E456F" w:rsidP="00067A07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222582CC" w14:textId="0F91534E" w:rsidR="00067A07" w:rsidRDefault="00067A07" w:rsidP="00067A07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>Compton-Inglefield Junior Cup</w:t>
                      </w:r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>for best entry in classes</w:t>
                      </w:r>
                      <w:r w:rsidR="00420C01">
                        <w:rPr>
                          <w:rFonts w:ascii="Tempus Sans ITC" w:hAnsi="Tempus Sans ITC"/>
                          <w:b/>
                          <w:bCs/>
                        </w:rPr>
                        <w:t xml:space="preserve"> 8 &amp;</w:t>
                      </w: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 xml:space="preserve"> </w:t>
                      </w:r>
                      <w:r w:rsidR="009A38CE">
                        <w:rPr>
                          <w:rFonts w:ascii="Tempus Sans ITC" w:hAnsi="Tempus Sans ITC"/>
                          <w:b/>
                          <w:bCs/>
                        </w:rPr>
                        <w:t>9</w:t>
                      </w:r>
                    </w:p>
                    <w:p w14:paraId="1CDEE76E" w14:textId="77777777" w:rsidR="00067A07" w:rsidRDefault="00067A07" w:rsidP="00C9219F">
                      <w:pPr>
                        <w:pStyle w:val="Standard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00B820DC" w14:textId="77777777" w:rsidR="00E12FE8" w:rsidRPr="00E12FE8" w:rsidRDefault="00E12FE8" w:rsidP="00E12FE8">
                      <w:pPr>
                        <w:pStyle w:val="Standard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bookmarkStart w:id="7" w:name="_Hlk46925708"/>
                      <w:r w:rsidRPr="00E12FE8">
                        <w:rPr>
                          <w:rFonts w:ascii="Tempus Sans ITC" w:hAnsi="Tempus Sans ITC"/>
                          <w:b/>
                          <w:bCs/>
                        </w:rPr>
                        <w:t>Something yummy to eat you made at home</w:t>
                      </w:r>
                    </w:p>
                    <w:p w14:paraId="7BDC031B" w14:textId="5DBFAD4E" w:rsidR="00595CEA" w:rsidRPr="004C7442" w:rsidRDefault="00420C01" w:rsidP="00420C01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8</w:t>
                      </w:r>
                      <w:bookmarkEnd w:id="7"/>
                      <w:r w:rsidR="004C7442">
                        <w:rPr>
                          <w:rFonts w:ascii="Tempus Sans ITC" w:hAnsi="Tempus Sans ITC"/>
                        </w:rPr>
                        <w:tab/>
                      </w:r>
                      <w:r w:rsidR="00953DCD" w:rsidRPr="004C7442">
                        <w:rPr>
                          <w:rFonts w:ascii="Tempus Sans ITC" w:hAnsi="Tempus Sans ITC"/>
                        </w:rPr>
                        <w:t>7</w:t>
                      </w:r>
                      <w:r w:rsidR="000E456F">
                        <w:rPr>
                          <w:rFonts w:ascii="Tempus Sans ITC" w:hAnsi="Tempus Sans ITC"/>
                        </w:rPr>
                        <w:t xml:space="preserve"> </w:t>
                      </w:r>
                      <w:r w:rsidR="00595CEA" w:rsidRPr="004C7442">
                        <w:rPr>
                          <w:rFonts w:ascii="Tempus Sans ITC" w:hAnsi="Tempus Sans ITC"/>
                        </w:rPr>
                        <w:t>years and under</w:t>
                      </w:r>
                    </w:p>
                    <w:p w14:paraId="3C2FF822" w14:textId="77777777" w:rsidR="00E12FE8" w:rsidRDefault="00420C01" w:rsidP="007F52A0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9</w:t>
                      </w:r>
                      <w:r>
                        <w:rPr>
                          <w:rFonts w:ascii="Tempus Sans ITC" w:hAnsi="Tempus Sans ITC"/>
                        </w:rPr>
                        <w:tab/>
                      </w:r>
                      <w:r w:rsidR="004C7442">
                        <w:rPr>
                          <w:rFonts w:ascii="Tempus Sans ITC" w:hAnsi="Tempus Sans ITC"/>
                        </w:rPr>
                        <w:t xml:space="preserve">8 </w:t>
                      </w:r>
                      <w:r w:rsidR="00595CEA" w:rsidRPr="00B7085C">
                        <w:rPr>
                          <w:rFonts w:ascii="Tempus Sans ITC" w:hAnsi="Tempus Sans ITC"/>
                        </w:rPr>
                        <w:t>– 11 years</w:t>
                      </w:r>
                    </w:p>
                    <w:p w14:paraId="68845E45" w14:textId="057C4734" w:rsidR="00F127B3" w:rsidRDefault="00E12FE8" w:rsidP="007F52A0">
                      <w:pPr>
                        <w:pStyle w:val="Standard"/>
                        <w:ind w:left="2880" w:firstLine="720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r w:rsidRPr="00E12FE8">
                        <w:rPr>
                          <w:noProof/>
                        </w:rPr>
                        <w:drawing>
                          <wp:inline distT="0" distB="0" distL="0" distR="0" wp14:anchorId="64606A14" wp14:editId="1E01F810">
                            <wp:extent cx="786240" cy="856259"/>
                            <wp:effectExtent l="0" t="0" r="0" b="1270"/>
                            <wp:docPr id="31819352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8853" cy="869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6152CE" w14:textId="77777777" w:rsidR="000E456F" w:rsidRDefault="000E456F" w:rsidP="00067A07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148987AB" w14:textId="1F8A4AB9" w:rsidR="00067A07" w:rsidRDefault="00067A07" w:rsidP="00067A07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  <w:proofErr w:type="spellStart"/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>Parwich</w:t>
                      </w:r>
                      <w:proofErr w:type="spellEnd"/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 xml:space="preserve"> Horticultural Cup</w:t>
                      </w:r>
                      <w:r w:rsidRPr="00B7085C">
                        <w:rPr>
                          <w:rFonts w:ascii="Tempus Sans ITC" w:hAnsi="Tempus Sans IT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 xml:space="preserve">for best entry in classes </w:t>
                      </w:r>
                      <w:r w:rsidR="009A2CC5">
                        <w:rPr>
                          <w:rFonts w:ascii="Tempus Sans ITC" w:hAnsi="Tempus Sans ITC"/>
                          <w:b/>
                          <w:bCs/>
                        </w:rPr>
                        <w:t>1</w:t>
                      </w:r>
                      <w:r w:rsidR="00C9219F">
                        <w:rPr>
                          <w:rFonts w:ascii="Tempus Sans ITC" w:hAnsi="Tempus Sans ITC"/>
                          <w:b/>
                          <w:bCs/>
                        </w:rPr>
                        <w:t>0 &amp; 11</w:t>
                      </w:r>
                    </w:p>
                    <w:p w14:paraId="7444F578" w14:textId="77777777" w:rsidR="00C9219F" w:rsidRDefault="00C9219F" w:rsidP="00067A07">
                      <w:pPr>
                        <w:pStyle w:val="Standard"/>
                        <w:jc w:val="center"/>
                        <w:rPr>
                          <w:rFonts w:ascii="Tempus Sans ITC" w:hAnsi="Tempus Sans ITC"/>
                          <w:b/>
                          <w:bCs/>
                        </w:rPr>
                      </w:pPr>
                    </w:p>
                    <w:p w14:paraId="6EB80788" w14:textId="60942C80" w:rsidR="00067A07" w:rsidRPr="00B7085C" w:rsidRDefault="00C9219F" w:rsidP="00361A06">
                      <w:pPr>
                        <w:pStyle w:val="Standard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>A</w:t>
                      </w:r>
                      <w:r w:rsidR="00BE2593">
                        <w:rPr>
                          <w:rFonts w:ascii="Tempus Sans ITC" w:hAnsi="Tempus Sans ITC"/>
                          <w:b/>
                          <w:bCs/>
                        </w:rPr>
                        <w:t>n</w:t>
                      </w: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 xml:space="preserve"> </w:t>
                      </w:r>
                      <w:r w:rsidR="00BE2593">
                        <w:rPr>
                          <w:rFonts w:ascii="Tempus Sans ITC" w:hAnsi="Tempus Sans ITC"/>
                          <w:b/>
                          <w:bCs/>
                        </w:rPr>
                        <w:t>awesome</w:t>
                      </w:r>
                      <w:r>
                        <w:rPr>
                          <w:rFonts w:ascii="Tempus Sans ITC" w:hAnsi="Tempus Sans ITC"/>
                          <w:b/>
                          <w:bCs/>
                        </w:rPr>
                        <w:t xml:space="preserve"> </w:t>
                      </w:r>
                      <w:r w:rsidR="00E12FE8">
                        <w:rPr>
                          <w:rFonts w:ascii="Tempus Sans ITC" w:hAnsi="Tempus Sans ITC"/>
                          <w:b/>
                          <w:bCs/>
                        </w:rPr>
                        <w:t>animal</w:t>
                      </w:r>
                      <w:r w:rsidR="00317AE2">
                        <w:rPr>
                          <w:rFonts w:ascii="Tempus Sans ITC" w:hAnsi="Tempus Sans ITC"/>
                          <w:b/>
                          <w:bCs/>
                        </w:rPr>
                        <w:t xml:space="preserve"> </w:t>
                      </w:r>
                      <w:bookmarkStart w:id="8" w:name="_Hlk140500101"/>
                      <w:r w:rsidR="00317AE2">
                        <w:rPr>
                          <w:rFonts w:ascii="Tempus Sans ITC" w:hAnsi="Tempus Sans ITC"/>
                          <w:b/>
                          <w:bCs/>
                        </w:rPr>
                        <w:t xml:space="preserve">– made </w:t>
                      </w:r>
                      <w:r w:rsidR="00C050A0">
                        <w:rPr>
                          <w:rFonts w:ascii="Tempus Sans ITC" w:hAnsi="Tempus Sans ITC"/>
                          <w:b/>
                          <w:bCs/>
                        </w:rPr>
                        <w:t>with</w:t>
                      </w:r>
                      <w:r w:rsidR="00317AE2">
                        <w:rPr>
                          <w:rFonts w:ascii="Tempus Sans ITC" w:hAnsi="Tempus Sans ITC"/>
                          <w:b/>
                          <w:bCs/>
                        </w:rPr>
                        <w:t xml:space="preserve"> </w:t>
                      </w:r>
                      <w:r w:rsidR="00C050A0">
                        <w:rPr>
                          <w:rFonts w:ascii="Tempus Sans ITC" w:hAnsi="Tempus Sans ITC"/>
                          <w:b/>
                          <w:bCs/>
                        </w:rPr>
                        <w:t xml:space="preserve">any </w:t>
                      </w:r>
                      <w:r w:rsidR="00317AE2">
                        <w:rPr>
                          <w:rFonts w:ascii="Tempus Sans ITC" w:hAnsi="Tempus Sans ITC"/>
                          <w:b/>
                          <w:bCs/>
                        </w:rPr>
                        <w:t>fruit or veg</w:t>
                      </w:r>
                      <w:bookmarkEnd w:id="8"/>
                    </w:p>
                    <w:p w14:paraId="48210210" w14:textId="5E13B5C3" w:rsidR="00595CEA" w:rsidRDefault="009A38CE" w:rsidP="00953DCD">
                      <w:pPr>
                        <w:pStyle w:val="Standard"/>
                        <w:ind w:left="720" w:hanging="720"/>
                        <w:rPr>
                          <w:rFonts w:ascii="Tempus Sans ITC" w:hAnsi="Tempus Sans ITC"/>
                        </w:rPr>
                      </w:pPr>
                      <w:bookmarkStart w:id="9" w:name="_Hlk46926041"/>
                      <w:r>
                        <w:rPr>
                          <w:rFonts w:ascii="Tempus Sans ITC" w:hAnsi="Tempus Sans ITC"/>
                        </w:rPr>
                        <w:t>1</w:t>
                      </w:r>
                      <w:r w:rsidR="00C9219F">
                        <w:rPr>
                          <w:rFonts w:ascii="Tempus Sans ITC" w:hAnsi="Tempus Sans ITC"/>
                        </w:rPr>
                        <w:t>0</w:t>
                      </w:r>
                      <w:r w:rsidR="00953DCD">
                        <w:rPr>
                          <w:rFonts w:ascii="Tempus Sans ITC" w:hAnsi="Tempus Sans ITC"/>
                        </w:rPr>
                        <w:tab/>
                      </w:r>
                      <w:r w:rsidR="00595CEA" w:rsidRPr="00B7085C">
                        <w:rPr>
                          <w:rFonts w:ascii="Tempus Sans ITC" w:hAnsi="Tempus Sans ITC"/>
                        </w:rPr>
                        <w:t>7 years and under</w:t>
                      </w:r>
                    </w:p>
                    <w:bookmarkEnd w:id="9"/>
                    <w:p w14:paraId="3558EC2A" w14:textId="3093E516" w:rsidR="00595CEA" w:rsidRDefault="009A38CE" w:rsidP="00953DCD">
                      <w:pPr>
                        <w:pStyle w:val="Standard"/>
                        <w:ind w:left="720" w:hanging="720"/>
                        <w:rPr>
                          <w:rFonts w:ascii="Tempus Sans ITC" w:hAnsi="Tempus Sans ITC"/>
                        </w:rPr>
                      </w:pPr>
                      <w:r>
                        <w:rPr>
                          <w:rFonts w:ascii="Tempus Sans ITC" w:hAnsi="Tempus Sans ITC"/>
                        </w:rPr>
                        <w:t>1</w:t>
                      </w:r>
                      <w:r w:rsidR="00C9219F">
                        <w:rPr>
                          <w:rFonts w:ascii="Tempus Sans ITC" w:hAnsi="Tempus Sans ITC"/>
                        </w:rPr>
                        <w:t>1</w:t>
                      </w:r>
                      <w:r w:rsidR="00953DCD">
                        <w:rPr>
                          <w:rFonts w:ascii="Tempus Sans ITC" w:hAnsi="Tempus Sans ITC"/>
                        </w:rPr>
                        <w:tab/>
                      </w:r>
                      <w:r w:rsidR="00595CEA" w:rsidRPr="00B7085C">
                        <w:rPr>
                          <w:rFonts w:ascii="Tempus Sans ITC" w:hAnsi="Tempus Sans ITC"/>
                        </w:rPr>
                        <w:t>8 – 11 years</w:t>
                      </w:r>
                    </w:p>
                    <w:p w14:paraId="2F68E49F" w14:textId="116B5090" w:rsidR="00B73EC3" w:rsidRDefault="0072736D" w:rsidP="00C9219F">
                      <w:pPr>
                        <w:pStyle w:val="Standard"/>
                        <w:ind w:firstLine="720"/>
                        <w:jc w:val="center"/>
                        <w:rPr>
                          <w:rFonts w:ascii="Tempus Sans ITC" w:hAnsi="Tempus Sans ITC"/>
                        </w:rPr>
                      </w:pPr>
                      <w:r w:rsidRPr="0072736D">
                        <w:rPr>
                          <w:noProof/>
                        </w:rPr>
                        <w:drawing>
                          <wp:inline distT="0" distB="0" distL="0" distR="0" wp14:anchorId="5CFE6F8A" wp14:editId="461E9D6D">
                            <wp:extent cx="1458191" cy="1022911"/>
                            <wp:effectExtent l="0" t="0" r="8890" b="635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4255" cy="1041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B808D3" w14:textId="4548202E" w:rsidR="00D13CA1" w:rsidRDefault="00D13CA1" w:rsidP="00972022"/>
    <w:p w14:paraId="43375879" w14:textId="7B076F8E" w:rsidR="00D13CA1" w:rsidRDefault="000E456F" w:rsidP="0097202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2C7907" wp14:editId="73FAEA11">
                <wp:simplePos x="0" y="0"/>
                <wp:positionH relativeFrom="column">
                  <wp:posOffset>2271684</wp:posOffset>
                </wp:positionH>
                <wp:positionV relativeFrom="paragraph">
                  <wp:posOffset>104948</wp:posOffset>
                </wp:positionV>
                <wp:extent cx="1669415" cy="1562100"/>
                <wp:effectExtent l="0" t="0" r="6985" b="0"/>
                <wp:wrapSquare wrapText="bothSides"/>
                <wp:docPr id="32910511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9415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9A2AD5" w14:textId="6A7E644F" w:rsidR="000E456F" w:rsidRDefault="00E12FE8">
                            <w:r w:rsidRPr="00E12FE8">
                              <w:rPr>
                                <w:noProof/>
                              </w:rPr>
                              <w:drawing>
                                <wp:inline distT="0" distB="0" distL="0" distR="0" wp14:anchorId="056F0ABA" wp14:editId="17C5F813">
                                  <wp:extent cx="988549" cy="1226247"/>
                                  <wp:effectExtent l="0" t="0" r="2540" b="0"/>
                                  <wp:docPr id="1648924572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6437" cy="1236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C7907" id="_x0000_s1034" type="#_x0000_t202" style="position:absolute;margin-left:178.85pt;margin-top:8.25pt;width:131.45pt;height:12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" fillcolor="white [3201]" stroked="f" strokeweight=".5pt">
                <v:textbox>
                  <w:txbxContent>
                    <w:p w14:paraId="3E9A2AD5" w14:textId="6A7E644F" w:rsidR="000E456F" w:rsidRDefault="00E12FE8">
                      <w:r w:rsidRPr="00E12FE8">
                        <w:rPr>
                          <w:noProof/>
                        </w:rPr>
                        <w:drawing>
                          <wp:inline distT="0" distB="0" distL="0" distR="0" wp14:anchorId="056F0ABA" wp14:editId="17C5F813">
                            <wp:extent cx="988549" cy="1226247"/>
                            <wp:effectExtent l="0" t="0" r="2540" b="0"/>
                            <wp:docPr id="1648924572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6437" cy="1236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4A0149" w14:textId="4FAC6A3A" w:rsidR="00D13CA1" w:rsidRDefault="00D13CA1">
      <w:r>
        <w:br w:type="page"/>
      </w:r>
    </w:p>
    <w:p w14:paraId="5B201380" w14:textId="62A570A7" w:rsidR="00DC7884" w:rsidRDefault="00CE7CC9" w:rsidP="00972022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DFD3D6" wp14:editId="144B329D">
                <wp:simplePos x="0" y="0"/>
                <wp:positionH relativeFrom="page">
                  <wp:posOffset>653415</wp:posOffset>
                </wp:positionH>
                <wp:positionV relativeFrom="margin">
                  <wp:align>top</wp:align>
                </wp:positionV>
                <wp:extent cx="4130675" cy="4614545"/>
                <wp:effectExtent l="19050" t="19050" r="22225" b="14605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0675" cy="461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1B1F2" w14:textId="77777777" w:rsidR="00595CEA" w:rsidRPr="00482473" w:rsidRDefault="00595CEA" w:rsidP="00DC7884">
                            <w:pPr>
                              <w:pStyle w:val="Heading8"/>
                              <w:spacing w:before="0" w:after="0"/>
                              <w:jc w:val="center"/>
                              <w:rPr>
                                <w:rFonts w:ascii="Tempus Sans ITC" w:hAnsi="Tempus Sans ITC"/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 w:rsidRPr="00482473">
                              <w:rPr>
                                <w:rFonts w:ascii="Tempus Sans ITC" w:hAnsi="Tempus Sans ITC"/>
                                <w:b/>
                                <w:i w:val="0"/>
                                <w:sz w:val="32"/>
                                <w:szCs w:val="32"/>
                              </w:rPr>
                              <w:t>SHOW RULES</w:t>
                            </w:r>
                          </w:p>
                          <w:p w14:paraId="3D1D9A3B" w14:textId="6F3991B5" w:rsidR="00595CEA" w:rsidRPr="00482473" w:rsidRDefault="00595CEA" w:rsidP="00DC7884">
                            <w:pPr>
                              <w:widowControl w:val="0"/>
                              <w:numPr>
                                <w:ilvl w:val="1"/>
                                <w:numId w:val="18"/>
                              </w:numPr>
                              <w:shd w:val="clear" w:color="auto" w:fill="FFFFFF"/>
                              <w:tabs>
                                <w:tab w:val="clear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rFonts w:ascii="Tempus Sans ITC" w:hAnsi="Tempus Sans ITC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482473"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Entries will only be accepted if made on the official Entry Form</w:t>
                            </w:r>
                            <w:r w:rsidR="009A2CC5" w:rsidRPr="00482473"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– please complete in advance.</w:t>
                            </w:r>
                          </w:p>
                          <w:p w14:paraId="6409AA50" w14:textId="3284DAD2" w:rsidR="00595CEA" w:rsidRPr="00482473" w:rsidRDefault="00595CEA" w:rsidP="00DC7884">
                            <w:pPr>
                              <w:widowControl w:val="0"/>
                              <w:numPr>
                                <w:ilvl w:val="1"/>
                                <w:numId w:val="18"/>
                              </w:numPr>
                              <w:shd w:val="clear" w:color="auto" w:fill="FFFFFF"/>
                              <w:tabs>
                                <w:tab w:val="clear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rFonts w:ascii="Tempus Sans ITC" w:hAnsi="Tempus Sans ITC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482473"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All vegetables and flowers shown must be grown in the exhibitor's own ground.  This rule does not apply to the </w:t>
                            </w:r>
                            <w:r w:rsidR="001C6A2B" w:rsidRPr="00482473"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Floral Art </w:t>
                            </w:r>
                            <w:r w:rsidRPr="00482473"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class.</w:t>
                            </w:r>
                          </w:p>
                          <w:p w14:paraId="61D79B73" w14:textId="77777777" w:rsidR="00595CEA" w:rsidRPr="00482473" w:rsidRDefault="00595CEA" w:rsidP="00DC7884">
                            <w:pPr>
                              <w:widowControl w:val="0"/>
                              <w:numPr>
                                <w:ilvl w:val="1"/>
                                <w:numId w:val="18"/>
                              </w:numPr>
                              <w:shd w:val="clear" w:color="auto" w:fill="FFFFFF"/>
                              <w:tabs>
                                <w:tab w:val="clear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3" w:hanging="215"/>
                              <w:jc w:val="both"/>
                              <w:rPr>
                                <w:rFonts w:ascii="Tempus Sans ITC" w:hAnsi="Tempus Sans ITC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482473"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The Committee will take every care with each article exhibited, but will not accept any responsibility whatsoever for loss or for damage </w:t>
                            </w:r>
                          </w:p>
                          <w:p w14:paraId="27736332" w14:textId="77777777" w:rsidR="00595CEA" w:rsidRPr="00482473" w:rsidRDefault="00595CEA" w:rsidP="00DC7884">
                            <w:pPr>
                              <w:widowControl w:val="0"/>
                              <w:numPr>
                                <w:ilvl w:val="1"/>
                                <w:numId w:val="18"/>
                              </w:numPr>
                              <w:shd w:val="clear" w:color="auto" w:fill="FFFFFF"/>
                              <w:tabs>
                                <w:tab w:val="clear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rFonts w:ascii="Tempus Sans ITC" w:hAnsi="Tempus Sans ITC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482473"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All prize money will be paid out on the day of the Show.</w:t>
                            </w:r>
                          </w:p>
                          <w:p w14:paraId="10B13588" w14:textId="77777777" w:rsidR="00595CEA" w:rsidRPr="00482473" w:rsidRDefault="00595CEA" w:rsidP="00DC7884">
                            <w:pPr>
                              <w:widowControl w:val="0"/>
                              <w:numPr>
                                <w:ilvl w:val="1"/>
                                <w:numId w:val="18"/>
                              </w:numPr>
                              <w:shd w:val="clear" w:color="auto" w:fill="FFFFFF"/>
                              <w:tabs>
                                <w:tab w:val="clear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rFonts w:ascii="Tempus Sans ITC" w:hAnsi="Tempus Sans ITC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482473"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Judges are appointed by the Committee and a judge’s decision is final.</w:t>
                            </w:r>
                          </w:p>
                          <w:p w14:paraId="795F5701" w14:textId="77777777" w:rsidR="00595CEA" w:rsidRPr="00482473" w:rsidRDefault="00595CEA" w:rsidP="00DC7884">
                            <w:pPr>
                              <w:widowControl w:val="0"/>
                              <w:numPr>
                                <w:ilvl w:val="1"/>
                                <w:numId w:val="18"/>
                              </w:numPr>
                              <w:shd w:val="clear" w:color="auto" w:fill="FFFFFF"/>
                              <w:tabs>
                                <w:tab w:val="clear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rFonts w:ascii="Tempus Sans ITC" w:hAnsi="Tempus Sans ITC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482473"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Only persons authorized to do so by the Secretary will be allowed to enter the Showroom while judging is taking place.</w:t>
                            </w:r>
                          </w:p>
                          <w:p w14:paraId="5999AED5" w14:textId="75E7A181" w:rsidR="00595CEA" w:rsidRPr="00482473" w:rsidRDefault="00595CEA" w:rsidP="00DC7884">
                            <w:pPr>
                              <w:widowControl w:val="0"/>
                              <w:numPr>
                                <w:ilvl w:val="1"/>
                                <w:numId w:val="18"/>
                              </w:numPr>
                              <w:shd w:val="clear" w:color="auto" w:fill="FFFFFF"/>
                              <w:tabs>
                                <w:tab w:val="clear" w:pos="144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rFonts w:ascii="Tempus Sans ITC" w:hAnsi="Tempus Sans ITC"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482473"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The Committee has the authority to deal with any matter not provided for in these rules.</w:t>
                            </w:r>
                          </w:p>
                          <w:p w14:paraId="522BBEE2" w14:textId="33AD8DB7" w:rsidR="00067A07" w:rsidRPr="00482473" w:rsidRDefault="00067A07" w:rsidP="00067A07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empus Sans ITC" w:hAnsi="Tempus Sans ITC"/>
                                <w:bCs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7D509C0" w14:textId="3B52A2F5" w:rsidR="00595CEA" w:rsidRDefault="00595CEA" w:rsidP="00DC7884"/>
                          <w:p w14:paraId="42E40BED" w14:textId="77777777" w:rsidR="00595CEA" w:rsidRDefault="00595CEA" w:rsidP="00DC7884">
                            <w:pPr>
                              <w:ind w:right="3088"/>
                              <w:rPr>
                                <w:rFonts w:ascii="Tempus Sans ITC" w:hAnsi="Tempus Sans ITC"/>
                                <w:b/>
                                <w:bCs/>
                                <w:color w:val="000000"/>
                                <w:szCs w:val="23"/>
                              </w:rPr>
                            </w:pPr>
                          </w:p>
                          <w:p w14:paraId="41AA62A2" w14:textId="77777777" w:rsidR="00595CEA" w:rsidRDefault="00595CEA" w:rsidP="00DC7884">
                            <w:pPr>
                              <w:ind w:right="3088"/>
                              <w:rPr>
                                <w:rFonts w:ascii="Tempus Sans ITC" w:hAnsi="Tempus Sans ITC"/>
                                <w:b/>
                                <w:bCs/>
                                <w:color w:val="000000"/>
                                <w:szCs w:val="23"/>
                              </w:rPr>
                            </w:pPr>
                          </w:p>
                          <w:p w14:paraId="4096AB08" w14:textId="77777777" w:rsidR="00595CEA" w:rsidRDefault="00595CEA" w:rsidP="00DC7884">
                            <w:pPr>
                              <w:ind w:right="3088"/>
                              <w:rPr>
                                <w:rFonts w:ascii="Tempus Sans ITC" w:hAnsi="Tempus Sans ITC"/>
                                <w:b/>
                                <w:bCs/>
                                <w:color w:val="000000"/>
                                <w:szCs w:val="23"/>
                              </w:rPr>
                            </w:pPr>
                          </w:p>
                          <w:p w14:paraId="6F2C2500" w14:textId="77777777" w:rsidR="00595CEA" w:rsidRDefault="00595CEA" w:rsidP="00DC7884">
                            <w:pPr>
                              <w:ind w:right="3088"/>
                              <w:rPr>
                                <w:rFonts w:ascii="Tempus Sans ITC" w:hAnsi="Tempus Sans ITC"/>
                                <w:b/>
                                <w:bCs/>
                                <w:color w:val="000000"/>
                                <w:szCs w:val="23"/>
                              </w:rPr>
                            </w:pPr>
                          </w:p>
                          <w:p w14:paraId="0B945BB4" w14:textId="77777777" w:rsidR="00595CEA" w:rsidRDefault="00595CEA" w:rsidP="00DC7884">
                            <w:pPr>
                              <w:ind w:right="3088"/>
                              <w:rPr>
                                <w:rFonts w:ascii="Tempus Sans ITC" w:hAnsi="Tempus Sans ITC"/>
                                <w:b/>
                                <w:bCs/>
                                <w:color w:val="000000"/>
                                <w:szCs w:val="23"/>
                              </w:rPr>
                            </w:pPr>
                          </w:p>
                          <w:p w14:paraId="558EAEAE" w14:textId="77777777" w:rsidR="00595CEA" w:rsidRDefault="00595CEA" w:rsidP="00DC7884">
                            <w:pPr>
                              <w:ind w:right="3088"/>
                              <w:rPr>
                                <w:rFonts w:ascii="Tempus Sans ITC" w:hAnsi="Tempus Sans ITC"/>
                                <w:b/>
                                <w:bCs/>
                                <w:color w:val="000000"/>
                                <w:szCs w:val="23"/>
                              </w:rPr>
                            </w:pPr>
                          </w:p>
                          <w:p w14:paraId="5DD01C15" w14:textId="77777777" w:rsidR="00595CEA" w:rsidRDefault="00595CEA" w:rsidP="00DC7884">
                            <w:pPr>
                              <w:ind w:right="3088"/>
                              <w:rPr>
                                <w:rFonts w:ascii="Tempus Sans ITC" w:hAnsi="Tempus Sans ITC"/>
                                <w:b/>
                                <w:bCs/>
                                <w:color w:val="000000"/>
                                <w:szCs w:val="23"/>
                              </w:rPr>
                            </w:pPr>
                          </w:p>
                          <w:p w14:paraId="13D2276D" w14:textId="77777777" w:rsidR="00595CEA" w:rsidRDefault="00595CEA" w:rsidP="00DC7884">
                            <w:pPr>
                              <w:ind w:right="3088"/>
                              <w:rPr>
                                <w:rFonts w:ascii="Tempus Sans ITC" w:hAnsi="Tempus Sans ITC"/>
                                <w:b/>
                                <w:bCs/>
                                <w:color w:val="000000"/>
                                <w:szCs w:val="23"/>
                              </w:rPr>
                            </w:pPr>
                          </w:p>
                          <w:p w14:paraId="003F3341" w14:textId="77777777" w:rsidR="00595CEA" w:rsidRPr="00E126C2" w:rsidRDefault="00595CEA" w:rsidP="00DC7884">
                            <w:pPr>
                              <w:tabs>
                                <w:tab w:val="left" w:pos="1680"/>
                              </w:tabs>
                              <w:ind w:left="-100" w:right="3088"/>
                              <w:rPr>
                                <w:rFonts w:ascii="Tempus Sans ITC" w:hAnsi="Tempus Sans ITC"/>
                                <w:b/>
                              </w:rPr>
                            </w:pPr>
                          </w:p>
                          <w:p w14:paraId="139DF000" w14:textId="77777777" w:rsidR="00595CEA" w:rsidRPr="00E9720C" w:rsidRDefault="00595CEA" w:rsidP="00DC78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FD3D6" id="Text Box 14" o:spid="_x0000_s1035" type="#_x0000_t202" style="position:absolute;margin-left:51.45pt;margin-top:0;width:325.25pt;height:363.3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" strokecolor="silver" strokeweight="3pt">
                <v:textbox>
                  <w:txbxContent>
                    <w:p w14:paraId="7AC1B1F2" w14:textId="77777777" w:rsidR="00595CEA" w:rsidRPr="00482473" w:rsidRDefault="00595CEA" w:rsidP="00DC7884">
                      <w:pPr>
                        <w:pStyle w:val="Heading8"/>
                        <w:spacing w:before="0" w:after="0"/>
                        <w:jc w:val="center"/>
                        <w:rPr>
                          <w:rFonts w:ascii="Tempus Sans ITC" w:hAnsi="Tempus Sans ITC"/>
                          <w:b/>
                          <w:i w:val="0"/>
                          <w:sz w:val="32"/>
                          <w:szCs w:val="32"/>
                        </w:rPr>
                      </w:pPr>
                      <w:r w:rsidRPr="00482473">
                        <w:rPr>
                          <w:rFonts w:ascii="Tempus Sans ITC" w:hAnsi="Tempus Sans ITC"/>
                          <w:b/>
                          <w:i w:val="0"/>
                          <w:sz w:val="32"/>
                          <w:szCs w:val="32"/>
                        </w:rPr>
                        <w:t>SHOW RULES</w:t>
                      </w:r>
                    </w:p>
                    <w:p w14:paraId="3D1D9A3B" w14:textId="6F3991B5" w:rsidR="00595CEA" w:rsidRPr="00482473" w:rsidRDefault="00595CEA" w:rsidP="00DC7884">
                      <w:pPr>
                        <w:widowControl w:val="0"/>
                        <w:numPr>
                          <w:ilvl w:val="1"/>
                          <w:numId w:val="18"/>
                        </w:numPr>
                        <w:shd w:val="clear" w:color="auto" w:fill="FFFFFF"/>
                        <w:tabs>
                          <w:tab w:val="clear" w:pos="14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 w:hanging="218"/>
                        <w:jc w:val="both"/>
                        <w:rPr>
                          <w:rFonts w:ascii="Tempus Sans ITC" w:hAnsi="Tempus Sans ITC"/>
                          <w:bCs/>
                          <w:iCs/>
                          <w:sz w:val="28"/>
                          <w:szCs w:val="28"/>
                        </w:rPr>
                      </w:pPr>
                      <w:r w:rsidRPr="00482473"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  <w:t>Entries will only be accepted if made on the official Entry Form</w:t>
                      </w:r>
                      <w:r w:rsidR="009A2CC5" w:rsidRPr="00482473"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  <w:t xml:space="preserve"> – please complete in advance.</w:t>
                      </w:r>
                    </w:p>
                    <w:p w14:paraId="6409AA50" w14:textId="3284DAD2" w:rsidR="00595CEA" w:rsidRPr="00482473" w:rsidRDefault="00595CEA" w:rsidP="00DC7884">
                      <w:pPr>
                        <w:widowControl w:val="0"/>
                        <w:numPr>
                          <w:ilvl w:val="1"/>
                          <w:numId w:val="18"/>
                        </w:numPr>
                        <w:shd w:val="clear" w:color="auto" w:fill="FFFFFF"/>
                        <w:tabs>
                          <w:tab w:val="clear" w:pos="14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 w:hanging="218"/>
                        <w:jc w:val="both"/>
                        <w:rPr>
                          <w:rFonts w:ascii="Tempus Sans ITC" w:hAnsi="Tempus Sans ITC"/>
                          <w:bCs/>
                          <w:iCs/>
                          <w:sz w:val="28"/>
                          <w:szCs w:val="28"/>
                        </w:rPr>
                      </w:pPr>
                      <w:r w:rsidRPr="00482473"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  <w:t xml:space="preserve">All vegetables and flowers shown must be grown in the exhibitor's own ground.  This rule does not apply to the </w:t>
                      </w:r>
                      <w:r w:rsidR="001C6A2B" w:rsidRPr="00482473"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  <w:t xml:space="preserve">Floral Art </w:t>
                      </w:r>
                      <w:r w:rsidRPr="00482473"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  <w:t>class.</w:t>
                      </w:r>
                    </w:p>
                    <w:p w14:paraId="61D79B73" w14:textId="77777777" w:rsidR="00595CEA" w:rsidRPr="00482473" w:rsidRDefault="00595CEA" w:rsidP="00DC7884">
                      <w:pPr>
                        <w:widowControl w:val="0"/>
                        <w:numPr>
                          <w:ilvl w:val="1"/>
                          <w:numId w:val="18"/>
                        </w:numPr>
                        <w:shd w:val="clear" w:color="auto" w:fill="FFFFFF"/>
                        <w:tabs>
                          <w:tab w:val="clear" w:pos="14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83" w:hanging="215"/>
                        <w:jc w:val="both"/>
                        <w:rPr>
                          <w:rFonts w:ascii="Tempus Sans ITC" w:hAnsi="Tempus Sans ITC"/>
                          <w:bCs/>
                          <w:iCs/>
                          <w:sz w:val="28"/>
                          <w:szCs w:val="28"/>
                        </w:rPr>
                      </w:pPr>
                      <w:r w:rsidRPr="00482473"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  <w:t xml:space="preserve">The Committee will take every care with each article exhibited, but will not accept any responsibility whatsoever for loss or for damage </w:t>
                      </w:r>
                    </w:p>
                    <w:p w14:paraId="27736332" w14:textId="77777777" w:rsidR="00595CEA" w:rsidRPr="00482473" w:rsidRDefault="00595CEA" w:rsidP="00DC7884">
                      <w:pPr>
                        <w:widowControl w:val="0"/>
                        <w:numPr>
                          <w:ilvl w:val="1"/>
                          <w:numId w:val="18"/>
                        </w:numPr>
                        <w:shd w:val="clear" w:color="auto" w:fill="FFFFFF"/>
                        <w:tabs>
                          <w:tab w:val="clear" w:pos="14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 w:hanging="218"/>
                        <w:jc w:val="both"/>
                        <w:rPr>
                          <w:rFonts w:ascii="Tempus Sans ITC" w:hAnsi="Tempus Sans ITC"/>
                          <w:bCs/>
                          <w:iCs/>
                          <w:sz w:val="28"/>
                          <w:szCs w:val="28"/>
                        </w:rPr>
                      </w:pPr>
                      <w:r w:rsidRPr="00482473"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  <w:t>All prize money will be paid out on the day of the Show.</w:t>
                      </w:r>
                    </w:p>
                    <w:p w14:paraId="10B13588" w14:textId="77777777" w:rsidR="00595CEA" w:rsidRPr="00482473" w:rsidRDefault="00595CEA" w:rsidP="00DC7884">
                      <w:pPr>
                        <w:widowControl w:val="0"/>
                        <w:numPr>
                          <w:ilvl w:val="1"/>
                          <w:numId w:val="18"/>
                        </w:numPr>
                        <w:shd w:val="clear" w:color="auto" w:fill="FFFFFF"/>
                        <w:tabs>
                          <w:tab w:val="clear" w:pos="14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 w:hanging="218"/>
                        <w:jc w:val="both"/>
                        <w:rPr>
                          <w:rFonts w:ascii="Tempus Sans ITC" w:hAnsi="Tempus Sans ITC"/>
                          <w:bCs/>
                          <w:iCs/>
                          <w:sz w:val="28"/>
                          <w:szCs w:val="28"/>
                        </w:rPr>
                      </w:pPr>
                      <w:r w:rsidRPr="00482473"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  <w:t>Judges are appointed by the Committee and a judge’s decision is final.</w:t>
                      </w:r>
                    </w:p>
                    <w:p w14:paraId="795F5701" w14:textId="77777777" w:rsidR="00595CEA" w:rsidRPr="00482473" w:rsidRDefault="00595CEA" w:rsidP="00DC7884">
                      <w:pPr>
                        <w:widowControl w:val="0"/>
                        <w:numPr>
                          <w:ilvl w:val="1"/>
                          <w:numId w:val="18"/>
                        </w:numPr>
                        <w:shd w:val="clear" w:color="auto" w:fill="FFFFFF"/>
                        <w:tabs>
                          <w:tab w:val="clear" w:pos="14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 w:hanging="218"/>
                        <w:jc w:val="both"/>
                        <w:rPr>
                          <w:rFonts w:ascii="Tempus Sans ITC" w:hAnsi="Tempus Sans ITC"/>
                          <w:bCs/>
                          <w:iCs/>
                          <w:sz w:val="28"/>
                          <w:szCs w:val="28"/>
                        </w:rPr>
                      </w:pPr>
                      <w:r w:rsidRPr="00482473"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  <w:t>Only persons authorized to do so by the Secretary will be allowed to enter the Showroom while judging is taking place.</w:t>
                      </w:r>
                    </w:p>
                    <w:p w14:paraId="5999AED5" w14:textId="75E7A181" w:rsidR="00595CEA" w:rsidRPr="00482473" w:rsidRDefault="00595CEA" w:rsidP="00DC7884">
                      <w:pPr>
                        <w:widowControl w:val="0"/>
                        <w:numPr>
                          <w:ilvl w:val="1"/>
                          <w:numId w:val="18"/>
                        </w:numPr>
                        <w:shd w:val="clear" w:color="auto" w:fill="FFFFFF"/>
                        <w:tabs>
                          <w:tab w:val="clear" w:pos="144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 w:hanging="218"/>
                        <w:jc w:val="both"/>
                        <w:rPr>
                          <w:rFonts w:ascii="Tempus Sans ITC" w:hAnsi="Tempus Sans ITC"/>
                          <w:bCs/>
                          <w:iCs/>
                          <w:sz w:val="28"/>
                          <w:szCs w:val="28"/>
                        </w:rPr>
                      </w:pPr>
                      <w:r w:rsidRPr="00482473"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  <w:t>The Committee has the authority to deal with any matter not provided for in these rules.</w:t>
                      </w:r>
                    </w:p>
                    <w:p w14:paraId="522BBEE2" w14:textId="33AD8DB7" w:rsidR="00067A07" w:rsidRPr="00482473" w:rsidRDefault="00067A07" w:rsidP="00067A07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empus Sans ITC" w:hAnsi="Tempus Sans ITC"/>
                          <w:bCs/>
                          <w:iCs/>
                          <w:color w:val="000000"/>
                          <w:sz w:val="28"/>
                          <w:szCs w:val="28"/>
                        </w:rPr>
                      </w:pPr>
                    </w:p>
                    <w:p w14:paraId="77D509C0" w14:textId="3B52A2F5" w:rsidR="00595CEA" w:rsidRDefault="00595CEA" w:rsidP="00DC7884"/>
                    <w:p w14:paraId="42E40BED" w14:textId="77777777" w:rsidR="00595CEA" w:rsidRDefault="00595CEA" w:rsidP="00DC7884">
                      <w:pPr>
                        <w:ind w:right="3088"/>
                        <w:rPr>
                          <w:rFonts w:ascii="Tempus Sans ITC" w:hAnsi="Tempus Sans ITC"/>
                          <w:b/>
                          <w:bCs/>
                          <w:color w:val="000000"/>
                          <w:szCs w:val="23"/>
                        </w:rPr>
                      </w:pPr>
                    </w:p>
                    <w:p w14:paraId="41AA62A2" w14:textId="77777777" w:rsidR="00595CEA" w:rsidRDefault="00595CEA" w:rsidP="00DC7884">
                      <w:pPr>
                        <w:ind w:right="3088"/>
                        <w:rPr>
                          <w:rFonts w:ascii="Tempus Sans ITC" w:hAnsi="Tempus Sans ITC"/>
                          <w:b/>
                          <w:bCs/>
                          <w:color w:val="000000"/>
                          <w:szCs w:val="23"/>
                        </w:rPr>
                      </w:pPr>
                    </w:p>
                    <w:p w14:paraId="4096AB08" w14:textId="77777777" w:rsidR="00595CEA" w:rsidRDefault="00595CEA" w:rsidP="00DC7884">
                      <w:pPr>
                        <w:ind w:right="3088"/>
                        <w:rPr>
                          <w:rFonts w:ascii="Tempus Sans ITC" w:hAnsi="Tempus Sans ITC"/>
                          <w:b/>
                          <w:bCs/>
                          <w:color w:val="000000"/>
                          <w:szCs w:val="23"/>
                        </w:rPr>
                      </w:pPr>
                    </w:p>
                    <w:p w14:paraId="6F2C2500" w14:textId="77777777" w:rsidR="00595CEA" w:rsidRDefault="00595CEA" w:rsidP="00DC7884">
                      <w:pPr>
                        <w:ind w:right="3088"/>
                        <w:rPr>
                          <w:rFonts w:ascii="Tempus Sans ITC" w:hAnsi="Tempus Sans ITC"/>
                          <w:b/>
                          <w:bCs/>
                          <w:color w:val="000000"/>
                          <w:szCs w:val="23"/>
                        </w:rPr>
                      </w:pPr>
                    </w:p>
                    <w:p w14:paraId="0B945BB4" w14:textId="77777777" w:rsidR="00595CEA" w:rsidRDefault="00595CEA" w:rsidP="00DC7884">
                      <w:pPr>
                        <w:ind w:right="3088"/>
                        <w:rPr>
                          <w:rFonts w:ascii="Tempus Sans ITC" w:hAnsi="Tempus Sans ITC"/>
                          <w:b/>
                          <w:bCs/>
                          <w:color w:val="000000"/>
                          <w:szCs w:val="23"/>
                        </w:rPr>
                      </w:pPr>
                    </w:p>
                    <w:p w14:paraId="558EAEAE" w14:textId="77777777" w:rsidR="00595CEA" w:rsidRDefault="00595CEA" w:rsidP="00DC7884">
                      <w:pPr>
                        <w:ind w:right="3088"/>
                        <w:rPr>
                          <w:rFonts w:ascii="Tempus Sans ITC" w:hAnsi="Tempus Sans ITC"/>
                          <w:b/>
                          <w:bCs/>
                          <w:color w:val="000000"/>
                          <w:szCs w:val="23"/>
                        </w:rPr>
                      </w:pPr>
                    </w:p>
                    <w:p w14:paraId="5DD01C15" w14:textId="77777777" w:rsidR="00595CEA" w:rsidRDefault="00595CEA" w:rsidP="00DC7884">
                      <w:pPr>
                        <w:ind w:right="3088"/>
                        <w:rPr>
                          <w:rFonts w:ascii="Tempus Sans ITC" w:hAnsi="Tempus Sans ITC"/>
                          <w:b/>
                          <w:bCs/>
                          <w:color w:val="000000"/>
                          <w:szCs w:val="23"/>
                        </w:rPr>
                      </w:pPr>
                    </w:p>
                    <w:p w14:paraId="13D2276D" w14:textId="77777777" w:rsidR="00595CEA" w:rsidRDefault="00595CEA" w:rsidP="00DC7884">
                      <w:pPr>
                        <w:ind w:right="3088"/>
                        <w:rPr>
                          <w:rFonts w:ascii="Tempus Sans ITC" w:hAnsi="Tempus Sans ITC"/>
                          <w:b/>
                          <w:bCs/>
                          <w:color w:val="000000"/>
                          <w:szCs w:val="23"/>
                        </w:rPr>
                      </w:pPr>
                    </w:p>
                    <w:p w14:paraId="003F3341" w14:textId="77777777" w:rsidR="00595CEA" w:rsidRPr="00E126C2" w:rsidRDefault="00595CEA" w:rsidP="00DC7884">
                      <w:pPr>
                        <w:tabs>
                          <w:tab w:val="left" w:pos="1680"/>
                        </w:tabs>
                        <w:ind w:left="-100" w:right="3088"/>
                        <w:rPr>
                          <w:rFonts w:ascii="Tempus Sans ITC" w:hAnsi="Tempus Sans ITC"/>
                          <w:b/>
                        </w:rPr>
                      </w:pPr>
                    </w:p>
                    <w:p w14:paraId="139DF000" w14:textId="77777777" w:rsidR="00595CEA" w:rsidRPr="00E9720C" w:rsidRDefault="00595CEA" w:rsidP="00DC7884"/>
                  </w:txbxContent>
                </v:textbox>
                <w10:wrap anchorx="page" anchory="margin"/>
              </v:shape>
            </w:pict>
          </mc:Fallback>
        </mc:AlternateContent>
      </w:r>
    </w:p>
    <w:p w14:paraId="7899085D" w14:textId="77777777" w:rsidR="00DC7884" w:rsidRDefault="00DC7884" w:rsidP="00972022"/>
    <w:p w14:paraId="21E2C316" w14:textId="77777777" w:rsidR="00DC7884" w:rsidRDefault="00DC7884" w:rsidP="00972022"/>
    <w:p w14:paraId="1362DAAB" w14:textId="77777777" w:rsidR="00DC7884" w:rsidRDefault="00DC7884" w:rsidP="00972022"/>
    <w:p w14:paraId="526B8406" w14:textId="77777777" w:rsidR="00DC7884" w:rsidRDefault="00DC7884" w:rsidP="00972022"/>
    <w:p w14:paraId="01B4B2F9" w14:textId="77777777" w:rsidR="00DC7884" w:rsidRDefault="00DC7884" w:rsidP="00972022"/>
    <w:p w14:paraId="0C42B74D" w14:textId="77777777" w:rsidR="00DC7884" w:rsidRDefault="00DC7884" w:rsidP="00972022"/>
    <w:p w14:paraId="767ECB54" w14:textId="77777777" w:rsidR="00DC7884" w:rsidRDefault="00DC7884" w:rsidP="00972022"/>
    <w:p w14:paraId="794B5BD9" w14:textId="77777777" w:rsidR="00DC7884" w:rsidRDefault="00DC7884" w:rsidP="00972022"/>
    <w:p w14:paraId="5B0F9EF9" w14:textId="77777777" w:rsidR="00DC7884" w:rsidRDefault="00DC7884" w:rsidP="00972022"/>
    <w:p w14:paraId="01529C24" w14:textId="77777777" w:rsidR="00DC7884" w:rsidRDefault="00DC7884" w:rsidP="00972022"/>
    <w:p w14:paraId="593CB0D9" w14:textId="77777777" w:rsidR="00DC7884" w:rsidRDefault="00DC7884" w:rsidP="00972022"/>
    <w:p w14:paraId="08594F46" w14:textId="77777777" w:rsidR="00DC7884" w:rsidRDefault="00DC7884" w:rsidP="00972022"/>
    <w:p w14:paraId="6542F895" w14:textId="77777777" w:rsidR="00DC7884" w:rsidRDefault="00DC7884" w:rsidP="00972022"/>
    <w:p w14:paraId="630E09A2" w14:textId="77777777" w:rsidR="002A4225" w:rsidRDefault="002A4225" w:rsidP="00972022"/>
    <w:p w14:paraId="53E2EAE9" w14:textId="3C70E6C5" w:rsidR="002A4225" w:rsidRDefault="002A4225" w:rsidP="002A4225">
      <w:pPr>
        <w:jc w:val="center"/>
      </w:pPr>
      <w:r>
        <w:rPr>
          <w:noProof/>
        </w:rPr>
        <w:drawing>
          <wp:inline distT="0" distB="0" distL="0" distR="0" wp14:anchorId="434B3F34" wp14:editId="2E176D98">
            <wp:extent cx="3505200" cy="1013460"/>
            <wp:effectExtent l="0" t="0" r="0" b="0"/>
            <wp:docPr id="131783083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15E207" w14:textId="77777777" w:rsidR="002A4225" w:rsidRDefault="002A4225" w:rsidP="00972022"/>
    <w:p w14:paraId="7301D310" w14:textId="77777777" w:rsidR="002A4225" w:rsidRDefault="002A4225" w:rsidP="00972022"/>
    <w:p w14:paraId="2B85A8BA" w14:textId="77777777" w:rsidR="002A4225" w:rsidRDefault="002A4225" w:rsidP="002A4225">
      <w:pPr>
        <w:rPr>
          <w:rFonts w:ascii="Arial" w:hAnsi="Arial" w:cs="Arial"/>
          <w:b/>
          <w:sz w:val="36"/>
          <w:szCs w:val="36"/>
        </w:rPr>
      </w:pPr>
      <w:r>
        <w:br w:type="page"/>
      </w:r>
      <w:r w:rsidRPr="005E30FA">
        <w:rPr>
          <w:rFonts w:ascii="Arial" w:hAnsi="Arial" w:cs="Arial"/>
          <w:b/>
          <w:sz w:val="36"/>
          <w:szCs w:val="36"/>
        </w:rPr>
        <w:lastRenderedPageBreak/>
        <w:t>PARWICH VILLAGE SHOW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14:paraId="41A6C24F" w14:textId="77777777" w:rsidR="002A4225" w:rsidRPr="005E30FA" w:rsidRDefault="002A4225" w:rsidP="002A4225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Parwich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&amp; District Horticultural Society</w:t>
      </w:r>
    </w:p>
    <w:p w14:paraId="35792944" w14:textId="77777777" w:rsidR="002A4225" w:rsidRDefault="002A4225" w:rsidP="002A4225">
      <w:pPr>
        <w:rPr>
          <w:rFonts w:ascii="Arial" w:hAnsi="Arial" w:cs="Arial"/>
          <w:sz w:val="24"/>
          <w:szCs w:val="24"/>
        </w:rPr>
      </w:pPr>
      <w:r w:rsidRPr="005E30FA">
        <w:rPr>
          <w:rFonts w:ascii="Arial" w:hAnsi="Arial" w:cs="Arial"/>
          <w:sz w:val="24"/>
          <w:szCs w:val="24"/>
        </w:rPr>
        <w:t>Entry form – Adult</w:t>
      </w:r>
      <w:r>
        <w:rPr>
          <w:rFonts w:ascii="Arial" w:hAnsi="Arial" w:cs="Arial"/>
          <w:sz w:val="24"/>
          <w:szCs w:val="24"/>
        </w:rPr>
        <w:t xml:space="preserve"> and children 12 and over</w:t>
      </w:r>
      <w:r w:rsidRPr="005E30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5E30FA">
        <w:rPr>
          <w:rFonts w:ascii="Arial" w:hAnsi="Arial" w:cs="Arial"/>
          <w:sz w:val="24"/>
          <w:szCs w:val="24"/>
        </w:rPr>
        <w:t>Classes</w:t>
      </w:r>
      <w:r>
        <w:rPr>
          <w:rFonts w:ascii="Arial" w:hAnsi="Arial" w:cs="Arial"/>
          <w:sz w:val="24"/>
          <w:szCs w:val="24"/>
        </w:rPr>
        <w:t xml:space="preserve"> 1-47</w:t>
      </w:r>
    </w:p>
    <w:p w14:paraId="0430E402" w14:textId="77777777" w:rsidR="002A4225" w:rsidRPr="00595CEA" w:rsidRDefault="002A4225" w:rsidP="002A422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78AEB6" wp14:editId="15D34420">
                <wp:simplePos x="0" y="0"/>
                <wp:positionH relativeFrom="column">
                  <wp:posOffset>2954020</wp:posOffset>
                </wp:positionH>
                <wp:positionV relativeFrom="paragraph">
                  <wp:posOffset>312420</wp:posOffset>
                </wp:positionV>
                <wp:extent cx="1414780" cy="4735830"/>
                <wp:effectExtent l="10795" t="8255" r="12700" b="8890"/>
                <wp:wrapNone/>
                <wp:docPr id="1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473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50F3D" w14:textId="77777777" w:rsidR="002A4225" w:rsidRDefault="002A4225" w:rsidP="002A4225">
                            <w:pPr>
                              <w:pBdr>
                                <w:bottom w:val="single" w:sz="12" w:space="1" w:color="auto"/>
                              </w:pBdr>
                            </w:pPr>
                            <w:r>
                              <w:t>Name:</w:t>
                            </w:r>
                          </w:p>
                          <w:p w14:paraId="05D6854F" w14:textId="77777777" w:rsidR="002A4225" w:rsidRDefault="002A4225" w:rsidP="002A4225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11C4DBA1" w14:textId="77777777" w:rsidR="002A4225" w:rsidRDefault="002A4225" w:rsidP="002A4225"/>
                          <w:p w14:paraId="482A5E3E" w14:textId="77777777" w:rsidR="002A4225" w:rsidRDefault="002A4225" w:rsidP="002A4225">
                            <w:r>
                              <w:t>Address:</w:t>
                            </w:r>
                          </w:p>
                          <w:p w14:paraId="1C6E578D" w14:textId="77777777" w:rsidR="002A4225" w:rsidRDefault="002A4225" w:rsidP="002A4225">
                            <w:r>
                              <w:t>_________________</w:t>
                            </w:r>
                          </w:p>
                          <w:p w14:paraId="50218CB2" w14:textId="77777777" w:rsidR="002A4225" w:rsidRDefault="002A4225" w:rsidP="002A4225">
                            <w:r>
                              <w:t>_________________</w:t>
                            </w:r>
                          </w:p>
                          <w:p w14:paraId="321F65A7" w14:textId="77777777" w:rsidR="002A4225" w:rsidRDefault="002A4225" w:rsidP="002A4225"/>
                          <w:p w14:paraId="798B7B1A" w14:textId="77777777" w:rsidR="002A4225" w:rsidRDefault="002A4225" w:rsidP="002A4225">
                            <w:r>
                              <w:t>Telephone:</w:t>
                            </w:r>
                          </w:p>
                          <w:p w14:paraId="76FE8090" w14:textId="77777777" w:rsidR="002A4225" w:rsidRDefault="002A4225" w:rsidP="002A4225">
                            <w:r>
                              <w:t>_________________</w:t>
                            </w:r>
                          </w:p>
                          <w:p w14:paraId="1C9718B7" w14:textId="77777777" w:rsidR="002A4225" w:rsidRDefault="002A4225" w:rsidP="002A4225"/>
                          <w:p w14:paraId="6B9BD675" w14:textId="77777777" w:rsidR="002A4225" w:rsidRDefault="002A4225" w:rsidP="002A4225">
                            <w:r>
                              <w:t>Total no. Entries:</w:t>
                            </w:r>
                          </w:p>
                          <w:p w14:paraId="547F2643" w14:textId="77777777" w:rsidR="002A4225" w:rsidRDefault="002A4225" w:rsidP="002A4225">
                            <w:r>
                              <w:t>________________</w:t>
                            </w:r>
                          </w:p>
                          <w:p w14:paraId="2CEBB793" w14:textId="77777777" w:rsidR="002A4225" w:rsidRDefault="002A4225" w:rsidP="002A4225">
                            <w:r>
                              <w:t>Total fee:</w:t>
                            </w:r>
                          </w:p>
                          <w:p w14:paraId="69EE5712" w14:textId="77777777" w:rsidR="002A4225" w:rsidRDefault="002A4225" w:rsidP="002A4225">
                            <w: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8AEB6" id="Text Box 21" o:spid="_x0000_s1036" type="#_x0000_t202" style="position:absolute;margin-left:232.6pt;margin-top:24.6pt;width:111.4pt;height:37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">
                <v:textbox>
                  <w:txbxContent>
                    <w:p w14:paraId="60750F3D" w14:textId="77777777" w:rsidR="002A4225" w:rsidRDefault="002A4225" w:rsidP="002A4225">
                      <w:pPr>
                        <w:pBdr>
                          <w:bottom w:val="single" w:sz="12" w:space="1" w:color="auto"/>
                        </w:pBdr>
                      </w:pPr>
                      <w:r>
                        <w:t>Name:</w:t>
                      </w:r>
                    </w:p>
                    <w:p w14:paraId="05D6854F" w14:textId="77777777" w:rsidR="002A4225" w:rsidRDefault="002A4225" w:rsidP="002A4225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11C4DBA1" w14:textId="77777777" w:rsidR="002A4225" w:rsidRDefault="002A4225" w:rsidP="002A4225"/>
                    <w:p w14:paraId="482A5E3E" w14:textId="77777777" w:rsidR="002A4225" w:rsidRDefault="002A4225" w:rsidP="002A4225">
                      <w:r>
                        <w:t>Address:</w:t>
                      </w:r>
                    </w:p>
                    <w:p w14:paraId="1C6E578D" w14:textId="77777777" w:rsidR="002A4225" w:rsidRDefault="002A4225" w:rsidP="002A4225">
                      <w:r>
                        <w:t>_________________</w:t>
                      </w:r>
                    </w:p>
                    <w:p w14:paraId="50218CB2" w14:textId="77777777" w:rsidR="002A4225" w:rsidRDefault="002A4225" w:rsidP="002A4225">
                      <w:r>
                        <w:t>_________________</w:t>
                      </w:r>
                    </w:p>
                    <w:p w14:paraId="321F65A7" w14:textId="77777777" w:rsidR="002A4225" w:rsidRDefault="002A4225" w:rsidP="002A4225"/>
                    <w:p w14:paraId="798B7B1A" w14:textId="77777777" w:rsidR="002A4225" w:rsidRDefault="002A4225" w:rsidP="002A4225">
                      <w:r>
                        <w:t>Telephone:</w:t>
                      </w:r>
                    </w:p>
                    <w:p w14:paraId="76FE8090" w14:textId="77777777" w:rsidR="002A4225" w:rsidRDefault="002A4225" w:rsidP="002A4225">
                      <w:r>
                        <w:t>_________________</w:t>
                      </w:r>
                    </w:p>
                    <w:p w14:paraId="1C9718B7" w14:textId="77777777" w:rsidR="002A4225" w:rsidRDefault="002A4225" w:rsidP="002A4225"/>
                    <w:p w14:paraId="6B9BD675" w14:textId="77777777" w:rsidR="002A4225" w:rsidRDefault="002A4225" w:rsidP="002A4225">
                      <w:r>
                        <w:t>Total no. Entries:</w:t>
                      </w:r>
                    </w:p>
                    <w:p w14:paraId="547F2643" w14:textId="77777777" w:rsidR="002A4225" w:rsidRDefault="002A4225" w:rsidP="002A4225">
                      <w:r>
                        <w:t>________________</w:t>
                      </w:r>
                    </w:p>
                    <w:p w14:paraId="2CEBB793" w14:textId="77777777" w:rsidR="002A4225" w:rsidRDefault="002A4225" w:rsidP="002A4225">
                      <w:r>
                        <w:t>Total fee:</w:t>
                      </w:r>
                    </w:p>
                    <w:p w14:paraId="69EE5712" w14:textId="77777777" w:rsidR="002A4225" w:rsidRDefault="002A4225" w:rsidP="002A4225">
                      <w: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595CEA">
        <w:rPr>
          <w:rFonts w:ascii="Arial" w:hAnsi="Arial" w:cs="Arial"/>
          <w:b/>
          <w:sz w:val="24"/>
          <w:szCs w:val="24"/>
        </w:rPr>
        <w:t>Please list in class order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2A4225" w14:paraId="3C898D19" w14:textId="77777777" w:rsidTr="00197877">
        <w:trPr>
          <w:cantSplit/>
          <w:trHeight w:val="454"/>
        </w:trPr>
        <w:tc>
          <w:tcPr>
            <w:tcW w:w="1134" w:type="dxa"/>
          </w:tcPr>
          <w:p w14:paraId="62A7CD15" w14:textId="77777777" w:rsidR="002A4225" w:rsidRDefault="002A4225" w:rsidP="00197877">
            <w:r>
              <w:t>Class number</w:t>
            </w:r>
          </w:p>
        </w:tc>
        <w:tc>
          <w:tcPr>
            <w:tcW w:w="1134" w:type="dxa"/>
          </w:tcPr>
          <w:p w14:paraId="5A738CD9" w14:textId="77777777" w:rsidR="002A4225" w:rsidRDefault="002A4225" w:rsidP="00197877">
            <w:r>
              <w:t>No. of entries in class</w:t>
            </w:r>
          </w:p>
        </w:tc>
        <w:tc>
          <w:tcPr>
            <w:tcW w:w="1134" w:type="dxa"/>
          </w:tcPr>
          <w:p w14:paraId="1DEF4217" w14:textId="77777777" w:rsidR="002A4225" w:rsidRDefault="002A4225" w:rsidP="00197877">
            <w:r>
              <w:t>Fee for each entry</w:t>
            </w:r>
          </w:p>
        </w:tc>
        <w:tc>
          <w:tcPr>
            <w:tcW w:w="1134" w:type="dxa"/>
          </w:tcPr>
          <w:p w14:paraId="7EC73D59" w14:textId="77777777" w:rsidR="002A4225" w:rsidRDefault="002A4225" w:rsidP="00197877">
            <w:r>
              <w:t>Total fee for each class</w:t>
            </w:r>
          </w:p>
        </w:tc>
      </w:tr>
      <w:tr w:rsidR="002A4225" w14:paraId="0ABAF0E8" w14:textId="77777777" w:rsidTr="00197877">
        <w:trPr>
          <w:cantSplit/>
          <w:trHeight w:val="454"/>
        </w:trPr>
        <w:tc>
          <w:tcPr>
            <w:tcW w:w="1134" w:type="dxa"/>
          </w:tcPr>
          <w:p w14:paraId="03F6C50A" w14:textId="77777777" w:rsidR="002A4225" w:rsidRDefault="002A4225" w:rsidP="00197877"/>
        </w:tc>
        <w:tc>
          <w:tcPr>
            <w:tcW w:w="1134" w:type="dxa"/>
          </w:tcPr>
          <w:p w14:paraId="2CF1B2A7" w14:textId="77777777" w:rsidR="002A4225" w:rsidRDefault="002A4225" w:rsidP="00197877"/>
        </w:tc>
        <w:tc>
          <w:tcPr>
            <w:tcW w:w="1134" w:type="dxa"/>
          </w:tcPr>
          <w:p w14:paraId="4F5F75FA" w14:textId="77777777" w:rsidR="002A4225" w:rsidRDefault="002A4225" w:rsidP="00197877"/>
        </w:tc>
        <w:tc>
          <w:tcPr>
            <w:tcW w:w="1134" w:type="dxa"/>
          </w:tcPr>
          <w:p w14:paraId="1C3DD256" w14:textId="77777777" w:rsidR="002A4225" w:rsidRDefault="002A4225" w:rsidP="00197877"/>
        </w:tc>
      </w:tr>
      <w:tr w:rsidR="002A4225" w14:paraId="14BD9324" w14:textId="77777777" w:rsidTr="00197877">
        <w:trPr>
          <w:cantSplit/>
          <w:trHeight w:val="454"/>
        </w:trPr>
        <w:tc>
          <w:tcPr>
            <w:tcW w:w="1134" w:type="dxa"/>
          </w:tcPr>
          <w:p w14:paraId="40B8A895" w14:textId="77777777" w:rsidR="002A4225" w:rsidRDefault="002A4225" w:rsidP="00197877"/>
        </w:tc>
        <w:tc>
          <w:tcPr>
            <w:tcW w:w="1134" w:type="dxa"/>
          </w:tcPr>
          <w:p w14:paraId="07282DBB" w14:textId="77777777" w:rsidR="002A4225" w:rsidRDefault="002A4225" w:rsidP="00197877"/>
        </w:tc>
        <w:tc>
          <w:tcPr>
            <w:tcW w:w="1134" w:type="dxa"/>
          </w:tcPr>
          <w:p w14:paraId="2B6F0AFE" w14:textId="77777777" w:rsidR="002A4225" w:rsidRDefault="002A4225" w:rsidP="00197877"/>
        </w:tc>
        <w:tc>
          <w:tcPr>
            <w:tcW w:w="1134" w:type="dxa"/>
          </w:tcPr>
          <w:p w14:paraId="5E05849E" w14:textId="77777777" w:rsidR="002A4225" w:rsidRDefault="002A4225" w:rsidP="00197877"/>
        </w:tc>
      </w:tr>
      <w:tr w:rsidR="002A4225" w14:paraId="2F2B37A2" w14:textId="77777777" w:rsidTr="00197877">
        <w:trPr>
          <w:cantSplit/>
          <w:trHeight w:val="454"/>
        </w:trPr>
        <w:tc>
          <w:tcPr>
            <w:tcW w:w="1134" w:type="dxa"/>
          </w:tcPr>
          <w:p w14:paraId="47C29B94" w14:textId="77777777" w:rsidR="002A4225" w:rsidRDefault="002A4225" w:rsidP="00197877"/>
        </w:tc>
        <w:tc>
          <w:tcPr>
            <w:tcW w:w="1134" w:type="dxa"/>
          </w:tcPr>
          <w:p w14:paraId="0FD74BE5" w14:textId="77777777" w:rsidR="002A4225" w:rsidRDefault="002A4225" w:rsidP="00197877"/>
        </w:tc>
        <w:tc>
          <w:tcPr>
            <w:tcW w:w="1134" w:type="dxa"/>
          </w:tcPr>
          <w:p w14:paraId="51873C79" w14:textId="77777777" w:rsidR="002A4225" w:rsidRDefault="002A4225" w:rsidP="00197877"/>
        </w:tc>
        <w:tc>
          <w:tcPr>
            <w:tcW w:w="1134" w:type="dxa"/>
          </w:tcPr>
          <w:p w14:paraId="4C27D535" w14:textId="77777777" w:rsidR="002A4225" w:rsidRDefault="002A4225" w:rsidP="00197877"/>
        </w:tc>
      </w:tr>
      <w:tr w:rsidR="002A4225" w14:paraId="5A8F66A1" w14:textId="77777777" w:rsidTr="00197877">
        <w:trPr>
          <w:cantSplit/>
          <w:trHeight w:val="454"/>
        </w:trPr>
        <w:tc>
          <w:tcPr>
            <w:tcW w:w="1134" w:type="dxa"/>
          </w:tcPr>
          <w:p w14:paraId="2802127A" w14:textId="77777777" w:rsidR="002A4225" w:rsidRDefault="002A4225" w:rsidP="00197877"/>
        </w:tc>
        <w:tc>
          <w:tcPr>
            <w:tcW w:w="1134" w:type="dxa"/>
          </w:tcPr>
          <w:p w14:paraId="728B96E0" w14:textId="77777777" w:rsidR="002A4225" w:rsidRDefault="002A4225" w:rsidP="00197877"/>
        </w:tc>
        <w:tc>
          <w:tcPr>
            <w:tcW w:w="1134" w:type="dxa"/>
          </w:tcPr>
          <w:p w14:paraId="7028174B" w14:textId="77777777" w:rsidR="002A4225" w:rsidRDefault="002A4225" w:rsidP="00197877"/>
        </w:tc>
        <w:tc>
          <w:tcPr>
            <w:tcW w:w="1134" w:type="dxa"/>
          </w:tcPr>
          <w:p w14:paraId="4D128544" w14:textId="77777777" w:rsidR="002A4225" w:rsidRDefault="002A4225" w:rsidP="00197877"/>
        </w:tc>
      </w:tr>
      <w:tr w:rsidR="002A4225" w14:paraId="59E676EA" w14:textId="77777777" w:rsidTr="00197877">
        <w:trPr>
          <w:cantSplit/>
          <w:trHeight w:val="454"/>
        </w:trPr>
        <w:tc>
          <w:tcPr>
            <w:tcW w:w="1134" w:type="dxa"/>
          </w:tcPr>
          <w:p w14:paraId="4A612207" w14:textId="77777777" w:rsidR="002A4225" w:rsidRDefault="002A4225" w:rsidP="00197877"/>
        </w:tc>
        <w:tc>
          <w:tcPr>
            <w:tcW w:w="1134" w:type="dxa"/>
          </w:tcPr>
          <w:p w14:paraId="0B6343D5" w14:textId="77777777" w:rsidR="002A4225" w:rsidRDefault="002A4225" w:rsidP="00197877"/>
        </w:tc>
        <w:tc>
          <w:tcPr>
            <w:tcW w:w="1134" w:type="dxa"/>
          </w:tcPr>
          <w:p w14:paraId="7A2DFB52" w14:textId="77777777" w:rsidR="002A4225" w:rsidRDefault="002A4225" w:rsidP="00197877"/>
        </w:tc>
        <w:tc>
          <w:tcPr>
            <w:tcW w:w="1134" w:type="dxa"/>
          </w:tcPr>
          <w:p w14:paraId="510F7ACA" w14:textId="77777777" w:rsidR="002A4225" w:rsidRDefault="002A4225" w:rsidP="00197877"/>
        </w:tc>
      </w:tr>
      <w:tr w:rsidR="002A4225" w14:paraId="2D38E98E" w14:textId="77777777" w:rsidTr="00197877">
        <w:trPr>
          <w:cantSplit/>
          <w:trHeight w:val="454"/>
        </w:trPr>
        <w:tc>
          <w:tcPr>
            <w:tcW w:w="1134" w:type="dxa"/>
          </w:tcPr>
          <w:p w14:paraId="796CDF8C" w14:textId="77777777" w:rsidR="002A4225" w:rsidRDefault="002A4225" w:rsidP="00197877"/>
        </w:tc>
        <w:tc>
          <w:tcPr>
            <w:tcW w:w="1134" w:type="dxa"/>
          </w:tcPr>
          <w:p w14:paraId="60C8F751" w14:textId="77777777" w:rsidR="002A4225" w:rsidRDefault="002A4225" w:rsidP="00197877"/>
        </w:tc>
        <w:tc>
          <w:tcPr>
            <w:tcW w:w="1134" w:type="dxa"/>
          </w:tcPr>
          <w:p w14:paraId="18C4C934" w14:textId="77777777" w:rsidR="002A4225" w:rsidRDefault="002A4225" w:rsidP="00197877"/>
        </w:tc>
        <w:tc>
          <w:tcPr>
            <w:tcW w:w="1134" w:type="dxa"/>
          </w:tcPr>
          <w:p w14:paraId="50677D26" w14:textId="77777777" w:rsidR="002A4225" w:rsidRDefault="002A4225" w:rsidP="00197877"/>
        </w:tc>
      </w:tr>
      <w:tr w:rsidR="002A4225" w14:paraId="4F0D597F" w14:textId="77777777" w:rsidTr="00197877">
        <w:trPr>
          <w:cantSplit/>
          <w:trHeight w:val="454"/>
        </w:trPr>
        <w:tc>
          <w:tcPr>
            <w:tcW w:w="1134" w:type="dxa"/>
          </w:tcPr>
          <w:p w14:paraId="7B64C2C0" w14:textId="77777777" w:rsidR="002A4225" w:rsidRDefault="002A4225" w:rsidP="00197877"/>
        </w:tc>
        <w:tc>
          <w:tcPr>
            <w:tcW w:w="1134" w:type="dxa"/>
          </w:tcPr>
          <w:p w14:paraId="63903B9B" w14:textId="77777777" w:rsidR="002A4225" w:rsidRDefault="002A4225" w:rsidP="00197877"/>
        </w:tc>
        <w:tc>
          <w:tcPr>
            <w:tcW w:w="1134" w:type="dxa"/>
          </w:tcPr>
          <w:p w14:paraId="2F4B8CE4" w14:textId="77777777" w:rsidR="002A4225" w:rsidRDefault="002A4225" w:rsidP="00197877"/>
        </w:tc>
        <w:tc>
          <w:tcPr>
            <w:tcW w:w="1134" w:type="dxa"/>
          </w:tcPr>
          <w:p w14:paraId="0068C9AB" w14:textId="77777777" w:rsidR="002A4225" w:rsidRDefault="002A4225" w:rsidP="00197877"/>
        </w:tc>
      </w:tr>
      <w:tr w:rsidR="002A4225" w14:paraId="48CCA075" w14:textId="77777777" w:rsidTr="00197877">
        <w:trPr>
          <w:cantSplit/>
          <w:trHeight w:val="454"/>
        </w:trPr>
        <w:tc>
          <w:tcPr>
            <w:tcW w:w="1134" w:type="dxa"/>
          </w:tcPr>
          <w:p w14:paraId="4E2F35B4" w14:textId="77777777" w:rsidR="002A4225" w:rsidRDefault="002A4225" w:rsidP="00197877"/>
        </w:tc>
        <w:tc>
          <w:tcPr>
            <w:tcW w:w="1134" w:type="dxa"/>
          </w:tcPr>
          <w:p w14:paraId="042C1715" w14:textId="77777777" w:rsidR="002A4225" w:rsidRDefault="002A4225" w:rsidP="00197877"/>
        </w:tc>
        <w:tc>
          <w:tcPr>
            <w:tcW w:w="1134" w:type="dxa"/>
          </w:tcPr>
          <w:p w14:paraId="2A7E2831" w14:textId="77777777" w:rsidR="002A4225" w:rsidRDefault="002A4225" w:rsidP="00197877"/>
        </w:tc>
        <w:tc>
          <w:tcPr>
            <w:tcW w:w="1134" w:type="dxa"/>
          </w:tcPr>
          <w:p w14:paraId="44D8B60B" w14:textId="77777777" w:rsidR="002A4225" w:rsidRDefault="002A4225" w:rsidP="00197877"/>
        </w:tc>
      </w:tr>
      <w:tr w:rsidR="002A4225" w14:paraId="0A2261DA" w14:textId="77777777" w:rsidTr="00197877">
        <w:trPr>
          <w:cantSplit/>
          <w:trHeight w:val="454"/>
        </w:trPr>
        <w:tc>
          <w:tcPr>
            <w:tcW w:w="1134" w:type="dxa"/>
          </w:tcPr>
          <w:p w14:paraId="6D3487E3" w14:textId="77777777" w:rsidR="002A4225" w:rsidRDefault="002A4225" w:rsidP="00197877"/>
        </w:tc>
        <w:tc>
          <w:tcPr>
            <w:tcW w:w="1134" w:type="dxa"/>
          </w:tcPr>
          <w:p w14:paraId="134DF213" w14:textId="77777777" w:rsidR="002A4225" w:rsidRDefault="002A4225" w:rsidP="00197877"/>
        </w:tc>
        <w:tc>
          <w:tcPr>
            <w:tcW w:w="1134" w:type="dxa"/>
          </w:tcPr>
          <w:p w14:paraId="304C77E1" w14:textId="77777777" w:rsidR="002A4225" w:rsidRDefault="002A4225" w:rsidP="00197877"/>
        </w:tc>
        <w:tc>
          <w:tcPr>
            <w:tcW w:w="1134" w:type="dxa"/>
          </w:tcPr>
          <w:p w14:paraId="009FB654" w14:textId="77777777" w:rsidR="002A4225" w:rsidRDefault="002A4225" w:rsidP="00197877"/>
        </w:tc>
      </w:tr>
      <w:tr w:rsidR="002A4225" w14:paraId="70E260B5" w14:textId="77777777" w:rsidTr="00197877">
        <w:trPr>
          <w:cantSplit/>
          <w:trHeight w:val="454"/>
        </w:trPr>
        <w:tc>
          <w:tcPr>
            <w:tcW w:w="1134" w:type="dxa"/>
          </w:tcPr>
          <w:p w14:paraId="6410978D" w14:textId="77777777" w:rsidR="002A4225" w:rsidRDefault="002A4225" w:rsidP="00197877"/>
        </w:tc>
        <w:tc>
          <w:tcPr>
            <w:tcW w:w="1134" w:type="dxa"/>
          </w:tcPr>
          <w:p w14:paraId="6B92D9C5" w14:textId="77777777" w:rsidR="002A4225" w:rsidRDefault="002A4225" w:rsidP="00197877"/>
        </w:tc>
        <w:tc>
          <w:tcPr>
            <w:tcW w:w="1134" w:type="dxa"/>
          </w:tcPr>
          <w:p w14:paraId="7BB93F1E" w14:textId="77777777" w:rsidR="002A4225" w:rsidRDefault="002A4225" w:rsidP="00197877"/>
        </w:tc>
        <w:tc>
          <w:tcPr>
            <w:tcW w:w="1134" w:type="dxa"/>
          </w:tcPr>
          <w:p w14:paraId="0CB7591D" w14:textId="77777777" w:rsidR="002A4225" w:rsidRDefault="002A4225" w:rsidP="00197877"/>
        </w:tc>
      </w:tr>
      <w:tr w:rsidR="002A4225" w14:paraId="36378DA3" w14:textId="77777777" w:rsidTr="00197877">
        <w:trPr>
          <w:cantSplit/>
          <w:trHeight w:val="454"/>
        </w:trPr>
        <w:tc>
          <w:tcPr>
            <w:tcW w:w="1134" w:type="dxa"/>
          </w:tcPr>
          <w:p w14:paraId="37A50248" w14:textId="77777777" w:rsidR="002A4225" w:rsidRDefault="002A4225" w:rsidP="00197877"/>
        </w:tc>
        <w:tc>
          <w:tcPr>
            <w:tcW w:w="1134" w:type="dxa"/>
          </w:tcPr>
          <w:p w14:paraId="505547D1" w14:textId="77777777" w:rsidR="002A4225" w:rsidRDefault="002A4225" w:rsidP="00197877"/>
        </w:tc>
        <w:tc>
          <w:tcPr>
            <w:tcW w:w="1134" w:type="dxa"/>
          </w:tcPr>
          <w:p w14:paraId="72B0F796" w14:textId="77777777" w:rsidR="002A4225" w:rsidRDefault="002A4225" w:rsidP="00197877"/>
        </w:tc>
        <w:tc>
          <w:tcPr>
            <w:tcW w:w="1134" w:type="dxa"/>
          </w:tcPr>
          <w:p w14:paraId="0A172D75" w14:textId="77777777" w:rsidR="002A4225" w:rsidRDefault="002A4225" w:rsidP="00197877"/>
        </w:tc>
      </w:tr>
      <w:tr w:rsidR="002A4225" w14:paraId="26AD988C" w14:textId="77777777" w:rsidTr="00197877">
        <w:trPr>
          <w:cantSplit/>
          <w:trHeight w:val="454"/>
        </w:trPr>
        <w:tc>
          <w:tcPr>
            <w:tcW w:w="1134" w:type="dxa"/>
          </w:tcPr>
          <w:p w14:paraId="0C417F88" w14:textId="77777777" w:rsidR="002A4225" w:rsidRDefault="002A4225" w:rsidP="00197877"/>
        </w:tc>
        <w:tc>
          <w:tcPr>
            <w:tcW w:w="1134" w:type="dxa"/>
          </w:tcPr>
          <w:p w14:paraId="47C64BAA" w14:textId="77777777" w:rsidR="002A4225" w:rsidRDefault="002A4225" w:rsidP="00197877"/>
        </w:tc>
        <w:tc>
          <w:tcPr>
            <w:tcW w:w="1134" w:type="dxa"/>
          </w:tcPr>
          <w:p w14:paraId="1D5188A2" w14:textId="77777777" w:rsidR="002A4225" w:rsidRDefault="002A4225" w:rsidP="00197877"/>
        </w:tc>
        <w:tc>
          <w:tcPr>
            <w:tcW w:w="1134" w:type="dxa"/>
          </w:tcPr>
          <w:p w14:paraId="5BF37A74" w14:textId="77777777" w:rsidR="002A4225" w:rsidRDefault="002A4225" w:rsidP="00197877"/>
        </w:tc>
      </w:tr>
      <w:tr w:rsidR="002A4225" w14:paraId="18C667F8" w14:textId="77777777" w:rsidTr="00197877">
        <w:trPr>
          <w:cantSplit/>
          <w:trHeight w:val="454"/>
        </w:trPr>
        <w:tc>
          <w:tcPr>
            <w:tcW w:w="1134" w:type="dxa"/>
          </w:tcPr>
          <w:p w14:paraId="6CC1F59E" w14:textId="77777777" w:rsidR="002A4225" w:rsidRDefault="002A4225" w:rsidP="00197877"/>
        </w:tc>
        <w:tc>
          <w:tcPr>
            <w:tcW w:w="1134" w:type="dxa"/>
          </w:tcPr>
          <w:p w14:paraId="67F8A888" w14:textId="77777777" w:rsidR="002A4225" w:rsidRDefault="002A4225" w:rsidP="00197877"/>
        </w:tc>
        <w:tc>
          <w:tcPr>
            <w:tcW w:w="1134" w:type="dxa"/>
          </w:tcPr>
          <w:p w14:paraId="4966463E" w14:textId="77777777" w:rsidR="002A4225" w:rsidRDefault="002A4225" w:rsidP="00197877"/>
        </w:tc>
        <w:tc>
          <w:tcPr>
            <w:tcW w:w="1134" w:type="dxa"/>
          </w:tcPr>
          <w:p w14:paraId="73A19462" w14:textId="77777777" w:rsidR="002A4225" w:rsidRDefault="002A4225" w:rsidP="00197877"/>
        </w:tc>
      </w:tr>
      <w:tr w:rsidR="002A4225" w14:paraId="65A7FEDD" w14:textId="77777777" w:rsidTr="00197877">
        <w:trPr>
          <w:cantSplit/>
          <w:trHeight w:val="454"/>
        </w:trPr>
        <w:tc>
          <w:tcPr>
            <w:tcW w:w="1134" w:type="dxa"/>
          </w:tcPr>
          <w:p w14:paraId="0E8F4C05" w14:textId="77777777" w:rsidR="002A4225" w:rsidRDefault="002A4225" w:rsidP="00197877"/>
        </w:tc>
        <w:tc>
          <w:tcPr>
            <w:tcW w:w="1134" w:type="dxa"/>
          </w:tcPr>
          <w:p w14:paraId="2A6414C3" w14:textId="77777777" w:rsidR="002A4225" w:rsidRDefault="002A4225" w:rsidP="00197877"/>
        </w:tc>
        <w:tc>
          <w:tcPr>
            <w:tcW w:w="1134" w:type="dxa"/>
          </w:tcPr>
          <w:p w14:paraId="5C7D587A" w14:textId="77777777" w:rsidR="002A4225" w:rsidRDefault="002A4225" w:rsidP="00197877"/>
        </w:tc>
        <w:tc>
          <w:tcPr>
            <w:tcW w:w="1134" w:type="dxa"/>
          </w:tcPr>
          <w:p w14:paraId="4FB81FC7" w14:textId="77777777" w:rsidR="002A4225" w:rsidRDefault="002A4225" w:rsidP="00197877"/>
        </w:tc>
      </w:tr>
      <w:tr w:rsidR="002A4225" w14:paraId="4AB69BE0" w14:textId="77777777" w:rsidTr="00197877">
        <w:trPr>
          <w:cantSplit/>
          <w:trHeight w:val="454"/>
        </w:trPr>
        <w:tc>
          <w:tcPr>
            <w:tcW w:w="1134" w:type="dxa"/>
          </w:tcPr>
          <w:p w14:paraId="78E961DD" w14:textId="77777777" w:rsidR="002A4225" w:rsidRDefault="002A4225" w:rsidP="00197877"/>
        </w:tc>
        <w:tc>
          <w:tcPr>
            <w:tcW w:w="1134" w:type="dxa"/>
          </w:tcPr>
          <w:p w14:paraId="2C5C459C" w14:textId="77777777" w:rsidR="002A4225" w:rsidRDefault="002A4225" w:rsidP="00197877"/>
        </w:tc>
        <w:tc>
          <w:tcPr>
            <w:tcW w:w="1134" w:type="dxa"/>
          </w:tcPr>
          <w:p w14:paraId="6AE741EB" w14:textId="77777777" w:rsidR="002A4225" w:rsidRDefault="002A4225" w:rsidP="00197877"/>
        </w:tc>
        <w:tc>
          <w:tcPr>
            <w:tcW w:w="1134" w:type="dxa"/>
          </w:tcPr>
          <w:p w14:paraId="44D8C2D1" w14:textId="77777777" w:rsidR="002A4225" w:rsidRDefault="002A4225" w:rsidP="00197877"/>
        </w:tc>
      </w:tr>
    </w:tbl>
    <w:p w14:paraId="5A86B2F2" w14:textId="77777777" w:rsidR="002A4225" w:rsidRDefault="002A4225" w:rsidP="002A4225">
      <w:r>
        <w:br w:type="page"/>
      </w:r>
    </w:p>
    <w:p w14:paraId="7C8BCE32" w14:textId="77777777" w:rsidR="002A4225" w:rsidRDefault="002A4225" w:rsidP="002A4225">
      <w:pPr>
        <w:jc w:val="center"/>
        <w:rPr>
          <w:rFonts w:ascii="Arial" w:hAnsi="Arial" w:cs="Arial"/>
          <w:b/>
          <w:sz w:val="36"/>
          <w:szCs w:val="36"/>
        </w:rPr>
      </w:pPr>
      <w:r w:rsidRPr="005E30FA">
        <w:rPr>
          <w:rFonts w:ascii="Arial" w:hAnsi="Arial" w:cs="Arial"/>
          <w:b/>
          <w:sz w:val="36"/>
          <w:szCs w:val="36"/>
        </w:rPr>
        <w:lastRenderedPageBreak/>
        <w:t>PARWICH VILLAGE SHOW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14:paraId="1A723DAA" w14:textId="77777777" w:rsidR="002A4225" w:rsidRPr="005E30FA" w:rsidRDefault="002A4225" w:rsidP="002A4225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Parwich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&amp; District Horticultural Society</w:t>
      </w:r>
    </w:p>
    <w:p w14:paraId="2BB47302" w14:textId="77777777" w:rsidR="002A4225" w:rsidRDefault="002A4225" w:rsidP="002A4225">
      <w:pPr>
        <w:rPr>
          <w:rFonts w:ascii="Arial" w:hAnsi="Arial" w:cs="Arial"/>
          <w:sz w:val="24"/>
          <w:szCs w:val="24"/>
        </w:rPr>
      </w:pPr>
      <w:r w:rsidRPr="005E30FA">
        <w:rPr>
          <w:rFonts w:ascii="Arial" w:hAnsi="Arial" w:cs="Arial"/>
          <w:sz w:val="24"/>
          <w:szCs w:val="24"/>
        </w:rPr>
        <w:t>Entry form –</w:t>
      </w:r>
      <w:r>
        <w:rPr>
          <w:rFonts w:ascii="Arial" w:hAnsi="Arial" w:cs="Arial"/>
          <w:sz w:val="24"/>
          <w:szCs w:val="24"/>
        </w:rPr>
        <w:t xml:space="preserve">– Children’s </w:t>
      </w:r>
      <w:r w:rsidRPr="005E30FA">
        <w:rPr>
          <w:rFonts w:ascii="Arial" w:hAnsi="Arial" w:cs="Arial"/>
          <w:sz w:val="24"/>
          <w:szCs w:val="24"/>
        </w:rPr>
        <w:t>Classes</w:t>
      </w:r>
      <w:r>
        <w:rPr>
          <w:rFonts w:ascii="Arial" w:hAnsi="Arial" w:cs="Arial"/>
          <w:sz w:val="24"/>
          <w:szCs w:val="24"/>
        </w:rPr>
        <w:t xml:space="preserve"> 1-11</w:t>
      </w:r>
    </w:p>
    <w:p w14:paraId="44ACDBCF" w14:textId="77777777" w:rsidR="002A4225" w:rsidRDefault="002A4225" w:rsidP="002A42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Children aged 11yrs or younger, must be their own work.</w:t>
      </w:r>
    </w:p>
    <w:p w14:paraId="36796400" w14:textId="77777777" w:rsidR="002A4225" w:rsidRPr="005E30FA" w:rsidRDefault="002A4225" w:rsidP="002A42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E94874" wp14:editId="648D7942">
                <wp:simplePos x="0" y="0"/>
                <wp:positionH relativeFrom="column">
                  <wp:posOffset>2954020</wp:posOffset>
                </wp:positionH>
                <wp:positionV relativeFrom="paragraph">
                  <wp:posOffset>312420</wp:posOffset>
                </wp:positionV>
                <wp:extent cx="1414780" cy="4735830"/>
                <wp:effectExtent l="10795" t="8255" r="12700" b="8890"/>
                <wp:wrapNone/>
                <wp:docPr id="1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4735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F311E" w14:textId="77777777" w:rsidR="002A4225" w:rsidRDefault="002A4225" w:rsidP="002A4225">
                            <w:pPr>
                              <w:pBdr>
                                <w:bottom w:val="single" w:sz="12" w:space="1" w:color="auto"/>
                              </w:pBdr>
                            </w:pPr>
                            <w:r>
                              <w:t>Name:</w:t>
                            </w:r>
                          </w:p>
                          <w:p w14:paraId="4B5C3519" w14:textId="77777777" w:rsidR="002A4225" w:rsidRDefault="002A4225" w:rsidP="002A4225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B6DDAD2" w14:textId="77777777" w:rsidR="002A4225" w:rsidRDefault="002A4225" w:rsidP="002A4225"/>
                          <w:p w14:paraId="307082DB" w14:textId="77777777" w:rsidR="002A4225" w:rsidRDefault="002A4225" w:rsidP="002A4225">
                            <w:r>
                              <w:t>Address:</w:t>
                            </w:r>
                          </w:p>
                          <w:p w14:paraId="6758D9DB" w14:textId="77777777" w:rsidR="002A4225" w:rsidRDefault="002A4225" w:rsidP="002A4225">
                            <w:r>
                              <w:t>_________________</w:t>
                            </w:r>
                          </w:p>
                          <w:p w14:paraId="56AA9FA4" w14:textId="77777777" w:rsidR="002A4225" w:rsidRDefault="002A4225" w:rsidP="002A4225">
                            <w:r>
                              <w:t>_________________</w:t>
                            </w:r>
                          </w:p>
                          <w:p w14:paraId="6ABB44CC" w14:textId="77777777" w:rsidR="002A4225" w:rsidRDefault="002A4225" w:rsidP="002A4225"/>
                          <w:p w14:paraId="2D4B275E" w14:textId="77777777" w:rsidR="002A4225" w:rsidRDefault="002A4225" w:rsidP="002A4225">
                            <w:r>
                              <w:t>Telephone:</w:t>
                            </w:r>
                          </w:p>
                          <w:p w14:paraId="37321226" w14:textId="77777777" w:rsidR="002A4225" w:rsidRDefault="002A4225" w:rsidP="002A4225">
                            <w:r>
                              <w:t>_________________</w:t>
                            </w:r>
                          </w:p>
                          <w:p w14:paraId="16EEFCD8" w14:textId="77777777" w:rsidR="002A4225" w:rsidRDefault="002A4225" w:rsidP="002A4225"/>
                          <w:p w14:paraId="6966B76B" w14:textId="77777777" w:rsidR="002A4225" w:rsidRDefault="002A4225" w:rsidP="002A4225">
                            <w:r>
                              <w:t>Total no. Entries:</w:t>
                            </w:r>
                          </w:p>
                          <w:p w14:paraId="2497729E" w14:textId="77777777" w:rsidR="002A4225" w:rsidRDefault="002A4225" w:rsidP="002A4225">
                            <w:r>
                              <w:t>________________</w:t>
                            </w:r>
                          </w:p>
                          <w:p w14:paraId="6114DCB5" w14:textId="77777777" w:rsidR="002A4225" w:rsidRDefault="002A4225" w:rsidP="002A4225">
                            <w:r>
                              <w:t>Total fee:</w:t>
                            </w:r>
                          </w:p>
                          <w:p w14:paraId="7863E644" w14:textId="77777777" w:rsidR="002A4225" w:rsidRDefault="002A4225" w:rsidP="002A4225">
                            <w: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94874" id="Text Box 22" o:spid="_x0000_s1037" type="#_x0000_t202" style="position:absolute;margin-left:232.6pt;margin-top:24.6pt;width:111.4pt;height:372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">
                <v:textbox>
                  <w:txbxContent>
                    <w:p w14:paraId="778F311E" w14:textId="77777777" w:rsidR="002A4225" w:rsidRDefault="002A4225" w:rsidP="002A4225">
                      <w:pPr>
                        <w:pBdr>
                          <w:bottom w:val="single" w:sz="12" w:space="1" w:color="auto"/>
                        </w:pBdr>
                      </w:pPr>
                      <w:r>
                        <w:t>Name:</w:t>
                      </w:r>
                    </w:p>
                    <w:p w14:paraId="4B5C3519" w14:textId="77777777" w:rsidR="002A4225" w:rsidRDefault="002A4225" w:rsidP="002A4225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B6DDAD2" w14:textId="77777777" w:rsidR="002A4225" w:rsidRDefault="002A4225" w:rsidP="002A4225"/>
                    <w:p w14:paraId="307082DB" w14:textId="77777777" w:rsidR="002A4225" w:rsidRDefault="002A4225" w:rsidP="002A4225">
                      <w:r>
                        <w:t>Address:</w:t>
                      </w:r>
                    </w:p>
                    <w:p w14:paraId="6758D9DB" w14:textId="77777777" w:rsidR="002A4225" w:rsidRDefault="002A4225" w:rsidP="002A4225">
                      <w:r>
                        <w:t>_________________</w:t>
                      </w:r>
                    </w:p>
                    <w:p w14:paraId="56AA9FA4" w14:textId="77777777" w:rsidR="002A4225" w:rsidRDefault="002A4225" w:rsidP="002A4225">
                      <w:r>
                        <w:t>_________________</w:t>
                      </w:r>
                    </w:p>
                    <w:p w14:paraId="6ABB44CC" w14:textId="77777777" w:rsidR="002A4225" w:rsidRDefault="002A4225" w:rsidP="002A4225"/>
                    <w:p w14:paraId="2D4B275E" w14:textId="77777777" w:rsidR="002A4225" w:rsidRDefault="002A4225" w:rsidP="002A4225">
                      <w:r>
                        <w:t>Telephone:</w:t>
                      </w:r>
                    </w:p>
                    <w:p w14:paraId="37321226" w14:textId="77777777" w:rsidR="002A4225" w:rsidRDefault="002A4225" w:rsidP="002A4225">
                      <w:r>
                        <w:t>_________________</w:t>
                      </w:r>
                    </w:p>
                    <w:p w14:paraId="16EEFCD8" w14:textId="77777777" w:rsidR="002A4225" w:rsidRDefault="002A4225" w:rsidP="002A4225"/>
                    <w:p w14:paraId="6966B76B" w14:textId="77777777" w:rsidR="002A4225" w:rsidRDefault="002A4225" w:rsidP="002A4225">
                      <w:r>
                        <w:t>Total no. Entries:</w:t>
                      </w:r>
                    </w:p>
                    <w:p w14:paraId="2497729E" w14:textId="77777777" w:rsidR="002A4225" w:rsidRDefault="002A4225" w:rsidP="002A4225">
                      <w:r>
                        <w:t>________________</w:t>
                      </w:r>
                    </w:p>
                    <w:p w14:paraId="6114DCB5" w14:textId="77777777" w:rsidR="002A4225" w:rsidRDefault="002A4225" w:rsidP="002A4225">
                      <w:r>
                        <w:t>Total fee:</w:t>
                      </w:r>
                    </w:p>
                    <w:p w14:paraId="7863E644" w14:textId="77777777" w:rsidR="002A4225" w:rsidRDefault="002A4225" w:rsidP="002A4225">
                      <w:r>
                        <w:t>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>Please list in class order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2A4225" w14:paraId="67DB26CC" w14:textId="77777777" w:rsidTr="00197877">
        <w:trPr>
          <w:cantSplit/>
          <w:trHeight w:val="454"/>
        </w:trPr>
        <w:tc>
          <w:tcPr>
            <w:tcW w:w="1134" w:type="dxa"/>
          </w:tcPr>
          <w:p w14:paraId="69FE18A2" w14:textId="77777777" w:rsidR="002A4225" w:rsidRDefault="002A4225" w:rsidP="00197877">
            <w:r>
              <w:t>Class number</w:t>
            </w:r>
          </w:p>
        </w:tc>
        <w:tc>
          <w:tcPr>
            <w:tcW w:w="1134" w:type="dxa"/>
          </w:tcPr>
          <w:p w14:paraId="5403E760" w14:textId="77777777" w:rsidR="002A4225" w:rsidRDefault="002A4225" w:rsidP="00197877">
            <w:r>
              <w:t>No. of entries in class</w:t>
            </w:r>
          </w:p>
        </w:tc>
        <w:tc>
          <w:tcPr>
            <w:tcW w:w="1134" w:type="dxa"/>
          </w:tcPr>
          <w:p w14:paraId="34D036A0" w14:textId="77777777" w:rsidR="002A4225" w:rsidRDefault="002A4225" w:rsidP="00197877">
            <w:r>
              <w:t>Fee for each entry</w:t>
            </w:r>
          </w:p>
        </w:tc>
        <w:tc>
          <w:tcPr>
            <w:tcW w:w="1134" w:type="dxa"/>
          </w:tcPr>
          <w:p w14:paraId="32CC6F6B" w14:textId="77777777" w:rsidR="002A4225" w:rsidRDefault="002A4225" w:rsidP="00197877">
            <w:r>
              <w:t>Total fee for each class</w:t>
            </w:r>
          </w:p>
        </w:tc>
      </w:tr>
      <w:tr w:rsidR="002A4225" w14:paraId="6EF4541D" w14:textId="77777777" w:rsidTr="00197877">
        <w:trPr>
          <w:cantSplit/>
          <w:trHeight w:val="454"/>
        </w:trPr>
        <w:tc>
          <w:tcPr>
            <w:tcW w:w="1134" w:type="dxa"/>
          </w:tcPr>
          <w:p w14:paraId="5D6C5286" w14:textId="77777777" w:rsidR="002A4225" w:rsidRDefault="002A4225" w:rsidP="00197877"/>
        </w:tc>
        <w:tc>
          <w:tcPr>
            <w:tcW w:w="1134" w:type="dxa"/>
          </w:tcPr>
          <w:p w14:paraId="1FA6C688" w14:textId="77777777" w:rsidR="002A4225" w:rsidRDefault="002A4225" w:rsidP="00197877"/>
        </w:tc>
        <w:tc>
          <w:tcPr>
            <w:tcW w:w="1134" w:type="dxa"/>
          </w:tcPr>
          <w:p w14:paraId="5C1B1FCE" w14:textId="77777777" w:rsidR="002A4225" w:rsidRDefault="002A4225" w:rsidP="00197877"/>
        </w:tc>
        <w:tc>
          <w:tcPr>
            <w:tcW w:w="1134" w:type="dxa"/>
          </w:tcPr>
          <w:p w14:paraId="179FF7DB" w14:textId="77777777" w:rsidR="002A4225" w:rsidRDefault="002A4225" w:rsidP="00197877"/>
        </w:tc>
      </w:tr>
      <w:tr w:rsidR="002A4225" w14:paraId="154684BF" w14:textId="77777777" w:rsidTr="00197877">
        <w:trPr>
          <w:cantSplit/>
          <w:trHeight w:val="454"/>
        </w:trPr>
        <w:tc>
          <w:tcPr>
            <w:tcW w:w="1134" w:type="dxa"/>
          </w:tcPr>
          <w:p w14:paraId="2E4BC849" w14:textId="77777777" w:rsidR="002A4225" w:rsidRDefault="002A4225" w:rsidP="00197877"/>
        </w:tc>
        <w:tc>
          <w:tcPr>
            <w:tcW w:w="1134" w:type="dxa"/>
          </w:tcPr>
          <w:p w14:paraId="2C4F53CA" w14:textId="77777777" w:rsidR="002A4225" w:rsidRDefault="002A4225" w:rsidP="00197877"/>
        </w:tc>
        <w:tc>
          <w:tcPr>
            <w:tcW w:w="1134" w:type="dxa"/>
          </w:tcPr>
          <w:p w14:paraId="7A4E39DB" w14:textId="77777777" w:rsidR="002A4225" w:rsidRDefault="002A4225" w:rsidP="00197877"/>
        </w:tc>
        <w:tc>
          <w:tcPr>
            <w:tcW w:w="1134" w:type="dxa"/>
          </w:tcPr>
          <w:p w14:paraId="260E7FB8" w14:textId="77777777" w:rsidR="002A4225" w:rsidRDefault="002A4225" w:rsidP="00197877"/>
        </w:tc>
      </w:tr>
      <w:tr w:rsidR="002A4225" w14:paraId="2ED355AD" w14:textId="77777777" w:rsidTr="00197877">
        <w:trPr>
          <w:cantSplit/>
          <w:trHeight w:val="454"/>
        </w:trPr>
        <w:tc>
          <w:tcPr>
            <w:tcW w:w="1134" w:type="dxa"/>
          </w:tcPr>
          <w:p w14:paraId="4D5F5121" w14:textId="77777777" w:rsidR="002A4225" w:rsidRDefault="002A4225" w:rsidP="00197877"/>
        </w:tc>
        <w:tc>
          <w:tcPr>
            <w:tcW w:w="1134" w:type="dxa"/>
          </w:tcPr>
          <w:p w14:paraId="5CB82C3D" w14:textId="77777777" w:rsidR="002A4225" w:rsidRDefault="002A4225" w:rsidP="00197877"/>
        </w:tc>
        <w:tc>
          <w:tcPr>
            <w:tcW w:w="1134" w:type="dxa"/>
          </w:tcPr>
          <w:p w14:paraId="2086046B" w14:textId="77777777" w:rsidR="002A4225" w:rsidRDefault="002A4225" w:rsidP="00197877"/>
        </w:tc>
        <w:tc>
          <w:tcPr>
            <w:tcW w:w="1134" w:type="dxa"/>
          </w:tcPr>
          <w:p w14:paraId="506431B2" w14:textId="77777777" w:rsidR="002A4225" w:rsidRDefault="002A4225" w:rsidP="00197877"/>
        </w:tc>
      </w:tr>
      <w:tr w:rsidR="002A4225" w14:paraId="7B26475E" w14:textId="77777777" w:rsidTr="00197877">
        <w:trPr>
          <w:cantSplit/>
          <w:trHeight w:val="454"/>
        </w:trPr>
        <w:tc>
          <w:tcPr>
            <w:tcW w:w="1134" w:type="dxa"/>
          </w:tcPr>
          <w:p w14:paraId="7C8AA9C8" w14:textId="77777777" w:rsidR="002A4225" w:rsidRDefault="002A4225" w:rsidP="00197877"/>
        </w:tc>
        <w:tc>
          <w:tcPr>
            <w:tcW w:w="1134" w:type="dxa"/>
          </w:tcPr>
          <w:p w14:paraId="6EA058FC" w14:textId="77777777" w:rsidR="002A4225" w:rsidRDefault="002A4225" w:rsidP="00197877"/>
        </w:tc>
        <w:tc>
          <w:tcPr>
            <w:tcW w:w="1134" w:type="dxa"/>
          </w:tcPr>
          <w:p w14:paraId="1882BB27" w14:textId="77777777" w:rsidR="002A4225" w:rsidRDefault="002A4225" w:rsidP="00197877"/>
        </w:tc>
        <w:tc>
          <w:tcPr>
            <w:tcW w:w="1134" w:type="dxa"/>
          </w:tcPr>
          <w:p w14:paraId="6A528787" w14:textId="77777777" w:rsidR="002A4225" w:rsidRDefault="002A4225" w:rsidP="00197877"/>
        </w:tc>
      </w:tr>
      <w:tr w:rsidR="002A4225" w14:paraId="7A7D7D20" w14:textId="77777777" w:rsidTr="00197877">
        <w:trPr>
          <w:cantSplit/>
          <w:trHeight w:val="454"/>
        </w:trPr>
        <w:tc>
          <w:tcPr>
            <w:tcW w:w="1134" w:type="dxa"/>
          </w:tcPr>
          <w:p w14:paraId="068CCE9F" w14:textId="77777777" w:rsidR="002A4225" w:rsidRDefault="002A4225" w:rsidP="00197877"/>
        </w:tc>
        <w:tc>
          <w:tcPr>
            <w:tcW w:w="1134" w:type="dxa"/>
          </w:tcPr>
          <w:p w14:paraId="62DF6BC6" w14:textId="77777777" w:rsidR="002A4225" w:rsidRDefault="002A4225" w:rsidP="00197877"/>
        </w:tc>
        <w:tc>
          <w:tcPr>
            <w:tcW w:w="1134" w:type="dxa"/>
          </w:tcPr>
          <w:p w14:paraId="303665BE" w14:textId="77777777" w:rsidR="002A4225" w:rsidRDefault="002A4225" w:rsidP="00197877"/>
        </w:tc>
        <w:tc>
          <w:tcPr>
            <w:tcW w:w="1134" w:type="dxa"/>
          </w:tcPr>
          <w:p w14:paraId="31EA098F" w14:textId="77777777" w:rsidR="002A4225" w:rsidRDefault="002A4225" w:rsidP="00197877"/>
        </w:tc>
      </w:tr>
      <w:tr w:rsidR="002A4225" w14:paraId="5A1754C5" w14:textId="77777777" w:rsidTr="00197877">
        <w:trPr>
          <w:cantSplit/>
          <w:trHeight w:val="454"/>
        </w:trPr>
        <w:tc>
          <w:tcPr>
            <w:tcW w:w="1134" w:type="dxa"/>
          </w:tcPr>
          <w:p w14:paraId="3B362E16" w14:textId="77777777" w:rsidR="002A4225" w:rsidRDefault="002A4225" w:rsidP="00197877"/>
        </w:tc>
        <w:tc>
          <w:tcPr>
            <w:tcW w:w="1134" w:type="dxa"/>
          </w:tcPr>
          <w:p w14:paraId="2892C667" w14:textId="77777777" w:rsidR="002A4225" w:rsidRDefault="002A4225" w:rsidP="00197877"/>
        </w:tc>
        <w:tc>
          <w:tcPr>
            <w:tcW w:w="1134" w:type="dxa"/>
          </w:tcPr>
          <w:p w14:paraId="21D2310A" w14:textId="77777777" w:rsidR="002A4225" w:rsidRDefault="002A4225" w:rsidP="00197877"/>
        </w:tc>
        <w:tc>
          <w:tcPr>
            <w:tcW w:w="1134" w:type="dxa"/>
          </w:tcPr>
          <w:p w14:paraId="17B01B63" w14:textId="77777777" w:rsidR="002A4225" w:rsidRDefault="002A4225" w:rsidP="00197877"/>
        </w:tc>
      </w:tr>
      <w:tr w:rsidR="002A4225" w14:paraId="5C270333" w14:textId="77777777" w:rsidTr="00197877">
        <w:trPr>
          <w:cantSplit/>
          <w:trHeight w:val="454"/>
        </w:trPr>
        <w:tc>
          <w:tcPr>
            <w:tcW w:w="1134" w:type="dxa"/>
          </w:tcPr>
          <w:p w14:paraId="4C1BDF0F" w14:textId="77777777" w:rsidR="002A4225" w:rsidRDefault="002A4225" w:rsidP="00197877"/>
        </w:tc>
        <w:tc>
          <w:tcPr>
            <w:tcW w:w="1134" w:type="dxa"/>
          </w:tcPr>
          <w:p w14:paraId="644925F4" w14:textId="77777777" w:rsidR="002A4225" w:rsidRDefault="002A4225" w:rsidP="00197877"/>
        </w:tc>
        <w:tc>
          <w:tcPr>
            <w:tcW w:w="1134" w:type="dxa"/>
          </w:tcPr>
          <w:p w14:paraId="6541E3DF" w14:textId="77777777" w:rsidR="002A4225" w:rsidRDefault="002A4225" w:rsidP="00197877"/>
        </w:tc>
        <w:tc>
          <w:tcPr>
            <w:tcW w:w="1134" w:type="dxa"/>
          </w:tcPr>
          <w:p w14:paraId="2BCFC0DF" w14:textId="77777777" w:rsidR="002A4225" w:rsidRDefault="002A4225" w:rsidP="00197877"/>
        </w:tc>
      </w:tr>
      <w:tr w:rsidR="002A4225" w14:paraId="426DCAE2" w14:textId="77777777" w:rsidTr="00197877">
        <w:trPr>
          <w:cantSplit/>
          <w:trHeight w:val="454"/>
        </w:trPr>
        <w:tc>
          <w:tcPr>
            <w:tcW w:w="1134" w:type="dxa"/>
          </w:tcPr>
          <w:p w14:paraId="5FB2B3B6" w14:textId="77777777" w:rsidR="002A4225" w:rsidRDefault="002A4225" w:rsidP="00197877"/>
        </w:tc>
        <w:tc>
          <w:tcPr>
            <w:tcW w:w="1134" w:type="dxa"/>
          </w:tcPr>
          <w:p w14:paraId="65A53471" w14:textId="77777777" w:rsidR="002A4225" w:rsidRDefault="002A4225" w:rsidP="00197877"/>
        </w:tc>
        <w:tc>
          <w:tcPr>
            <w:tcW w:w="1134" w:type="dxa"/>
          </w:tcPr>
          <w:p w14:paraId="0DD9BF67" w14:textId="77777777" w:rsidR="002A4225" w:rsidRDefault="002A4225" w:rsidP="00197877"/>
        </w:tc>
        <w:tc>
          <w:tcPr>
            <w:tcW w:w="1134" w:type="dxa"/>
          </w:tcPr>
          <w:p w14:paraId="7590788E" w14:textId="77777777" w:rsidR="002A4225" w:rsidRDefault="002A4225" w:rsidP="00197877"/>
        </w:tc>
      </w:tr>
      <w:tr w:rsidR="002A4225" w14:paraId="0B45901E" w14:textId="77777777" w:rsidTr="00197877">
        <w:trPr>
          <w:cantSplit/>
          <w:trHeight w:val="454"/>
        </w:trPr>
        <w:tc>
          <w:tcPr>
            <w:tcW w:w="1134" w:type="dxa"/>
          </w:tcPr>
          <w:p w14:paraId="090D1E24" w14:textId="77777777" w:rsidR="002A4225" w:rsidRDefault="002A4225" w:rsidP="00197877"/>
        </w:tc>
        <w:tc>
          <w:tcPr>
            <w:tcW w:w="1134" w:type="dxa"/>
          </w:tcPr>
          <w:p w14:paraId="5749FCFB" w14:textId="77777777" w:rsidR="002A4225" w:rsidRDefault="002A4225" w:rsidP="00197877"/>
        </w:tc>
        <w:tc>
          <w:tcPr>
            <w:tcW w:w="1134" w:type="dxa"/>
          </w:tcPr>
          <w:p w14:paraId="4C7B01F9" w14:textId="77777777" w:rsidR="002A4225" w:rsidRDefault="002A4225" w:rsidP="00197877"/>
        </w:tc>
        <w:tc>
          <w:tcPr>
            <w:tcW w:w="1134" w:type="dxa"/>
          </w:tcPr>
          <w:p w14:paraId="260790AA" w14:textId="77777777" w:rsidR="002A4225" w:rsidRDefault="002A4225" w:rsidP="00197877"/>
        </w:tc>
      </w:tr>
      <w:tr w:rsidR="002A4225" w14:paraId="741AD1F9" w14:textId="77777777" w:rsidTr="00197877">
        <w:trPr>
          <w:cantSplit/>
          <w:trHeight w:val="454"/>
        </w:trPr>
        <w:tc>
          <w:tcPr>
            <w:tcW w:w="1134" w:type="dxa"/>
          </w:tcPr>
          <w:p w14:paraId="06B697E2" w14:textId="77777777" w:rsidR="002A4225" w:rsidRDefault="002A4225" w:rsidP="00197877"/>
        </w:tc>
        <w:tc>
          <w:tcPr>
            <w:tcW w:w="1134" w:type="dxa"/>
          </w:tcPr>
          <w:p w14:paraId="25ED696F" w14:textId="77777777" w:rsidR="002A4225" w:rsidRDefault="002A4225" w:rsidP="00197877"/>
        </w:tc>
        <w:tc>
          <w:tcPr>
            <w:tcW w:w="1134" w:type="dxa"/>
          </w:tcPr>
          <w:p w14:paraId="1FF280DF" w14:textId="77777777" w:rsidR="002A4225" w:rsidRDefault="002A4225" w:rsidP="00197877"/>
        </w:tc>
        <w:tc>
          <w:tcPr>
            <w:tcW w:w="1134" w:type="dxa"/>
          </w:tcPr>
          <w:p w14:paraId="3546B1AC" w14:textId="77777777" w:rsidR="002A4225" w:rsidRDefault="002A4225" w:rsidP="00197877"/>
        </w:tc>
      </w:tr>
      <w:tr w:rsidR="002A4225" w14:paraId="4B7B8A45" w14:textId="77777777" w:rsidTr="00197877">
        <w:trPr>
          <w:cantSplit/>
          <w:trHeight w:val="454"/>
        </w:trPr>
        <w:tc>
          <w:tcPr>
            <w:tcW w:w="1134" w:type="dxa"/>
          </w:tcPr>
          <w:p w14:paraId="43F62A07" w14:textId="77777777" w:rsidR="002A4225" w:rsidRDefault="002A4225" w:rsidP="00197877"/>
        </w:tc>
        <w:tc>
          <w:tcPr>
            <w:tcW w:w="1134" w:type="dxa"/>
          </w:tcPr>
          <w:p w14:paraId="55B73006" w14:textId="77777777" w:rsidR="002A4225" w:rsidRDefault="002A4225" w:rsidP="00197877"/>
        </w:tc>
        <w:tc>
          <w:tcPr>
            <w:tcW w:w="1134" w:type="dxa"/>
          </w:tcPr>
          <w:p w14:paraId="6FBA3C14" w14:textId="77777777" w:rsidR="002A4225" w:rsidRDefault="002A4225" w:rsidP="00197877"/>
        </w:tc>
        <w:tc>
          <w:tcPr>
            <w:tcW w:w="1134" w:type="dxa"/>
          </w:tcPr>
          <w:p w14:paraId="569FCCAA" w14:textId="77777777" w:rsidR="002A4225" w:rsidRDefault="002A4225" w:rsidP="00197877"/>
        </w:tc>
      </w:tr>
      <w:tr w:rsidR="002A4225" w14:paraId="45C9AC6B" w14:textId="77777777" w:rsidTr="00197877">
        <w:trPr>
          <w:cantSplit/>
          <w:trHeight w:val="454"/>
        </w:trPr>
        <w:tc>
          <w:tcPr>
            <w:tcW w:w="1134" w:type="dxa"/>
          </w:tcPr>
          <w:p w14:paraId="5D746436" w14:textId="77777777" w:rsidR="002A4225" w:rsidRDefault="002A4225" w:rsidP="00197877"/>
        </w:tc>
        <w:tc>
          <w:tcPr>
            <w:tcW w:w="1134" w:type="dxa"/>
          </w:tcPr>
          <w:p w14:paraId="55356214" w14:textId="77777777" w:rsidR="002A4225" w:rsidRDefault="002A4225" w:rsidP="00197877"/>
        </w:tc>
        <w:tc>
          <w:tcPr>
            <w:tcW w:w="1134" w:type="dxa"/>
          </w:tcPr>
          <w:p w14:paraId="7C0079C5" w14:textId="77777777" w:rsidR="002A4225" w:rsidRDefault="002A4225" w:rsidP="00197877"/>
        </w:tc>
        <w:tc>
          <w:tcPr>
            <w:tcW w:w="1134" w:type="dxa"/>
          </w:tcPr>
          <w:p w14:paraId="394C78F9" w14:textId="77777777" w:rsidR="002A4225" w:rsidRDefault="002A4225" w:rsidP="00197877"/>
        </w:tc>
      </w:tr>
      <w:tr w:rsidR="002A4225" w14:paraId="6AD854AE" w14:textId="77777777" w:rsidTr="00197877">
        <w:trPr>
          <w:cantSplit/>
          <w:trHeight w:val="454"/>
        </w:trPr>
        <w:tc>
          <w:tcPr>
            <w:tcW w:w="1134" w:type="dxa"/>
          </w:tcPr>
          <w:p w14:paraId="64E8550B" w14:textId="77777777" w:rsidR="002A4225" w:rsidRDefault="002A4225" w:rsidP="00197877"/>
        </w:tc>
        <w:tc>
          <w:tcPr>
            <w:tcW w:w="1134" w:type="dxa"/>
          </w:tcPr>
          <w:p w14:paraId="40136E79" w14:textId="77777777" w:rsidR="002A4225" w:rsidRDefault="002A4225" w:rsidP="00197877"/>
        </w:tc>
        <w:tc>
          <w:tcPr>
            <w:tcW w:w="1134" w:type="dxa"/>
          </w:tcPr>
          <w:p w14:paraId="4481EBE0" w14:textId="77777777" w:rsidR="002A4225" w:rsidRDefault="002A4225" w:rsidP="00197877"/>
        </w:tc>
        <w:tc>
          <w:tcPr>
            <w:tcW w:w="1134" w:type="dxa"/>
          </w:tcPr>
          <w:p w14:paraId="4742DAFF" w14:textId="77777777" w:rsidR="002A4225" w:rsidRDefault="002A4225" w:rsidP="00197877"/>
        </w:tc>
      </w:tr>
      <w:tr w:rsidR="002A4225" w14:paraId="7DACEA6A" w14:textId="77777777" w:rsidTr="00197877">
        <w:trPr>
          <w:cantSplit/>
          <w:trHeight w:val="454"/>
        </w:trPr>
        <w:tc>
          <w:tcPr>
            <w:tcW w:w="1134" w:type="dxa"/>
          </w:tcPr>
          <w:p w14:paraId="08359492" w14:textId="77777777" w:rsidR="002A4225" w:rsidRDefault="002A4225" w:rsidP="00197877"/>
        </w:tc>
        <w:tc>
          <w:tcPr>
            <w:tcW w:w="1134" w:type="dxa"/>
          </w:tcPr>
          <w:p w14:paraId="0A91542C" w14:textId="77777777" w:rsidR="002A4225" w:rsidRDefault="002A4225" w:rsidP="00197877"/>
        </w:tc>
        <w:tc>
          <w:tcPr>
            <w:tcW w:w="1134" w:type="dxa"/>
          </w:tcPr>
          <w:p w14:paraId="0456D921" w14:textId="77777777" w:rsidR="002A4225" w:rsidRDefault="002A4225" w:rsidP="00197877"/>
        </w:tc>
        <w:tc>
          <w:tcPr>
            <w:tcW w:w="1134" w:type="dxa"/>
          </w:tcPr>
          <w:p w14:paraId="12D482DC" w14:textId="77777777" w:rsidR="002A4225" w:rsidRDefault="002A4225" w:rsidP="00197877"/>
        </w:tc>
      </w:tr>
    </w:tbl>
    <w:p w14:paraId="55476942" w14:textId="4CAB1B06" w:rsidR="00D13CA1" w:rsidRDefault="00D13CA1" w:rsidP="00972022"/>
    <w:sectPr w:rsidR="00D13CA1" w:rsidSect="007F4F41">
      <w:footerReference w:type="default" r:id="rId24"/>
      <w:pgSz w:w="8391" w:h="11906" w:code="11"/>
      <w:pgMar w:top="720" w:right="720" w:bottom="720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E4530" w14:textId="77777777" w:rsidR="00AA0EEC" w:rsidRDefault="00AA0EEC" w:rsidP="00F57DA6">
      <w:pPr>
        <w:spacing w:after="0" w:line="240" w:lineRule="auto"/>
      </w:pPr>
      <w:r>
        <w:separator/>
      </w:r>
    </w:p>
  </w:endnote>
  <w:endnote w:type="continuationSeparator" w:id="0">
    <w:p w14:paraId="0210E3A1" w14:textId="77777777" w:rsidR="00AA0EEC" w:rsidRDefault="00AA0EEC" w:rsidP="00F5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B8945B0-778D-4136-9D22-FD70873ADDEA}"/>
    <w:embedBold r:id="rId2" w:fontKey="{ACB05AC1-B1A8-48E5-86EC-CFC3EF998C5E}"/>
    <w:embedItalic r:id="rId3" w:fontKey="{F2F35A50-DCC5-4D22-B167-B07D20D4D67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  <w:embedRegular r:id="rId4" w:fontKey="{A7484DEB-3D80-4288-83E0-564144582150}"/>
    <w:embedBold r:id="rId5" w:fontKey="{6502455B-BBF7-442A-B345-515AECB1D8E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63546"/>
      <w:docPartObj>
        <w:docPartGallery w:val="Page Numbers (Bottom of Page)"/>
        <w:docPartUnique/>
      </w:docPartObj>
    </w:sdtPr>
    <w:sdtContent>
      <w:p w14:paraId="693DF6EE" w14:textId="77777777" w:rsidR="00595CEA" w:rsidRDefault="00D520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0DA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936E8E6" w14:textId="77777777" w:rsidR="00595CEA" w:rsidRDefault="00595C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BE205" w14:textId="77777777" w:rsidR="00AA0EEC" w:rsidRDefault="00AA0EEC" w:rsidP="00F57DA6">
      <w:pPr>
        <w:spacing w:after="0" w:line="240" w:lineRule="auto"/>
      </w:pPr>
      <w:r>
        <w:separator/>
      </w:r>
    </w:p>
  </w:footnote>
  <w:footnote w:type="continuationSeparator" w:id="0">
    <w:p w14:paraId="7AB629E9" w14:textId="77777777" w:rsidR="00AA0EEC" w:rsidRDefault="00AA0EEC" w:rsidP="00F57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3A51"/>
    <w:multiLevelType w:val="multilevel"/>
    <w:tmpl w:val="7EBC6D5C"/>
    <w:lvl w:ilvl="0">
      <w:start w:val="9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77121B1"/>
    <w:multiLevelType w:val="multilevel"/>
    <w:tmpl w:val="73FAD2C6"/>
    <w:lvl w:ilvl="0">
      <w:start w:val="1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9117D9C"/>
    <w:multiLevelType w:val="multilevel"/>
    <w:tmpl w:val="23189C38"/>
    <w:lvl w:ilvl="0">
      <w:start w:val="16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9C45105"/>
    <w:multiLevelType w:val="multilevel"/>
    <w:tmpl w:val="A04613A2"/>
    <w:lvl w:ilvl="0">
      <w:start w:val="38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BD17E82"/>
    <w:multiLevelType w:val="hybridMultilevel"/>
    <w:tmpl w:val="7F487720"/>
    <w:lvl w:ilvl="0" w:tplc="9F22513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A5FE7"/>
    <w:multiLevelType w:val="hybridMultilevel"/>
    <w:tmpl w:val="3B627646"/>
    <w:lvl w:ilvl="0" w:tplc="6F78AEE6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B1840"/>
    <w:multiLevelType w:val="hybridMultilevel"/>
    <w:tmpl w:val="6DD2A2FC"/>
    <w:lvl w:ilvl="0" w:tplc="8DCE91A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B3B05"/>
    <w:multiLevelType w:val="hybridMultilevel"/>
    <w:tmpl w:val="926CAED8"/>
    <w:lvl w:ilvl="0" w:tplc="1128723C">
      <w:start w:val="30"/>
      <w:numFmt w:val="decimal"/>
      <w:lvlText w:val="%1"/>
      <w:lvlJc w:val="left"/>
      <w:pPr>
        <w:ind w:left="85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6565A"/>
    <w:multiLevelType w:val="hybridMultilevel"/>
    <w:tmpl w:val="119E3930"/>
    <w:lvl w:ilvl="0" w:tplc="ABDA7080">
      <w:start w:val="60"/>
      <w:numFmt w:val="decimal"/>
      <w:lvlText w:val="%1"/>
      <w:lvlJc w:val="left"/>
      <w:pPr>
        <w:tabs>
          <w:tab w:val="num" w:pos="1299"/>
        </w:tabs>
        <w:ind w:left="1299" w:hanging="360"/>
      </w:pPr>
      <w:rPr>
        <w:rFonts w:hint="default"/>
        <w:b w:val="0"/>
        <w:i w:val="0"/>
        <w:sz w:val="18"/>
      </w:rPr>
    </w:lvl>
    <w:lvl w:ilvl="1" w:tplc="A8FA1D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6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B63299"/>
    <w:multiLevelType w:val="hybridMultilevel"/>
    <w:tmpl w:val="B4604C62"/>
    <w:lvl w:ilvl="0" w:tplc="4AC4A998">
      <w:start w:val="8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00" w:hanging="360"/>
      </w:pPr>
    </w:lvl>
    <w:lvl w:ilvl="2" w:tplc="0809001B" w:tentative="1">
      <w:start w:val="1"/>
      <w:numFmt w:val="lowerRoman"/>
      <w:lvlText w:val="%3."/>
      <w:lvlJc w:val="right"/>
      <w:pPr>
        <w:ind w:left="6120" w:hanging="180"/>
      </w:pPr>
    </w:lvl>
    <w:lvl w:ilvl="3" w:tplc="0809000F" w:tentative="1">
      <w:start w:val="1"/>
      <w:numFmt w:val="decimal"/>
      <w:lvlText w:val="%4."/>
      <w:lvlJc w:val="left"/>
      <w:pPr>
        <w:ind w:left="6840" w:hanging="360"/>
      </w:pPr>
    </w:lvl>
    <w:lvl w:ilvl="4" w:tplc="08090019" w:tentative="1">
      <w:start w:val="1"/>
      <w:numFmt w:val="lowerLetter"/>
      <w:lvlText w:val="%5."/>
      <w:lvlJc w:val="left"/>
      <w:pPr>
        <w:ind w:left="7560" w:hanging="360"/>
      </w:pPr>
    </w:lvl>
    <w:lvl w:ilvl="5" w:tplc="0809001B" w:tentative="1">
      <w:start w:val="1"/>
      <w:numFmt w:val="lowerRoman"/>
      <w:lvlText w:val="%6."/>
      <w:lvlJc w:val="right"/>
      <w:pPr>
        <w:ind w:left="8280" w:hanging="180"/>
      </w:pPr>
    </w:lvl>
    <w:lvl w:ilvl="6" w:tplc="0809000F" w:tentative="1">
      <w:start w:val="1"/>
      <w:numFmt w:val="decimal"/>
      <w:lvlText w:val="%7."/>
      <w:lvlJc w:val="left"/>
      <w:pPr>
        <w:ind w:left="9000" w:hanging="360"/>
      </w:pPr>
    </w:lvl>
    <w:lvl w:ilvl="7" w:tplc="08090019" w:tentative="1">
      <w:start w:val="1"/>
      <w:numFmt w:val="lowerLetter"/>
      <w:lvlText w:val="%8."/>
      <w:lvlJc w:val="left"/>
      <w:pPr>
        <w:ind w:left="9720" w:hanging="360"/>
      </w:pPr>
    </w:lvl>
    <w:lvl w:ilvl="8" w:tplc="08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0" w15:restartNumberingAfterBreak="0">
    <w:nsid w:val="3C152F1A"/>
    <w:multiLevelType w:val="multilevel"/>
    <w:tmpl w:val="652EFB3A"/>
    <w:lvl w:ilvl="0">
      <w:start w:val="7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26848CC"/>
    <w:multiLevelType w:val="multilevel"/>
    <w:tmpl w:val="0BAE4D1E"/>
    <w:lvl w:ilvl="0">
      <w:start w:val="19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42A7532C"/>
    <w:multiLevelType w:val="hybridMultilevel"/>
    <w:tmpl w:val="5A444722"/>
    <w:lvl w:ilvl="0" w:tplc="4C92108E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1F5492"/>
    <w:multiLevelType w:val="multilevel"/>
    <w:tmpl w:val="0DC0BB6A"/>
    <w:lvl w:ilvl="0">
      <w:start w:val="8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95B77AE"/>
    <w:multiLevelType w:val="multilevel"/>
    <w:tmpl w:val="64C8D944"/>
    <w:lvl w:ilvl="0">
      <w:start w:val="10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AFE32A5"/>
    <w:multiLevelType w:val="multilevel"/>
    <w:tmpl w:val="529231C0"/>
    <w:lvl w:ilvl="0">
      <w:start w:val="1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4B4C559B"/>
    <w:multiLevelType w:val="multilevel"/>
    <w:tmpl w:val="D5C6AE4C"/>
    <w:lvl w:ilvl="0">
      <w:start w:val="13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4D242BE5"/>
    <w:multiLevelType w:val="multilevel"/>
    <w:tmpl w:val="23861586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D3F2BB6"/>
    <w:multiLevelType w:val="multilevel"/>
    <w:tmpl w:val="D5BC239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6"/>
      <w:numFmt w:val="decimal"/>
      <w:lvlText w:val="%3."/>
      <w:lvlJc w:val="left"/>
      <w:pPr>
        <w:ind w:left="0" w:firstLine="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FC91917"/>
    <w:multiLevelType w:val="hybridMultilevel"/>
    <w:tmpl w:val="89CA902E"/>
    <w:lvl w:ilvl="0" w:tplc="2D744528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A2919"/>
    <w:multiLevelType w:val="hybridMultilevel"/>
    <w:tmpl w:val="1A40607A"/>
    <w:lvl w:ilvl="0" w:tplc="59EC3A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84B58"/>
    <w:multiLevelType w:val="hybridMultilevel"/>
    <w:tmpl w:val="841A7A88"/>
    <w:lvl w:ilvl="0" w:tplc="F35CAF1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D007D"/>
    <w:multiLevelType w:val="hybridMultilevel"/>
    <w:tmpl w:val="72A21602"/>
    <w:lvl w:ilvl="0" w:tplc="097E73A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D7A4B"/>
    <w:multiLevelType w:val="multilevel"/>
    <w:tmpl w:val="A1DE5C3A"/>
    <w:lvl w:ilvl="0">
      <w:start w:val="1"/>
      <w:numFmt w:val="decimal"/>
      <w:lvlText w:val="%1.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6E7004EB"/>
    <w:multiLevelType w:val="multilevel"/>
    <w:tmpl w:val="157A5688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A6951A0"/>
    <w:multiLevelType w:val="multilevel"/>
    <w:tmpl w:val="C1E287AC"/>
    <w:lvl w:ilvl="0">
      <w:start w:val="1"/>
      <w:numFmt w:val="decimal"/>
      <w:lvlText w:val="%1"/>
      <w:lvlJc w:val="left"/>
      <w:pPr>
        <w:ind w:left="0" w:firstLine="284"/>
      </w:pPr>
      <w:rPr>
        <w:rFonts w:ascii="Tempus Sans ITC" w:eastAsia="SimSun" w:hAnsi="Tempus Sans ITC" w:cs="Lucida Sans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AF30F73"/>
    <w:multiLevelType w:val="multilevel"/>
    <w:tmpl w:val="F044214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21"/>
      <w:numFmt w:val="decimal"/>
      <w:lvlText w:val="%3."/>
      <w:lvlJc w:val="left"/>
      <w:pPr>
        <w:ind w:left="0" w:firstLine="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num w:numId="1" w16cid:durableId="781151410">
    <w:abstractNumId w:val="1"/>
  </w:num>
  <w:num w:numId="2" w16cid:durableId="1212959518">
    <w:abstractNumId w:val="17"/>
  </w:num>
  <w:num w:numId="3" w16cid:durableId="1470592035">
    <w:abstractNumId w:val="23"/>
  </w:num>
  <w:num w:numId="4" w16cid:durableId="1456800615">
    <w:abstractNumId w:val="13"/>
  </w:num>
  <w:num w:numId="5" w16cid:durableId="768160425">
    <w:abstractNumId w:val="3"/>
  </w:num>
  <w:num w:numId="6" w16cid:durableId="565067517">
    <w:abstractNumId w:val="26"/>
  </w:num>
  <w:num w:numId="7" w16cid:durableId="117996640">
    <w:abstractNumId w:val="18"/>
  </w:num>
  <w:num w:numId="8" w16cid:durableId="1151096503">
    <w:abstractNumId w:val="19"/>
  </w:num>
  <w:num w:numId="9" w16cid:durableId="1377971168">
    <w:abstractNumId w:val="24"/>
  </w:num>
  <w:num w:numId="10" w16cid:durableId="604770319">
    <w:abstractNumId w:val="15"/>
  </w:num>
  <w:num w:numId="11" w16cid:durableId="769350733">
    <w:abstractNumId w:val="25"/>
  </w:num>
  <w:num w:numId="12" w16cid:durableId="1873028914">
    <w:abstractNumId w:val="10"/>
  </w:num>
  <w:num w:numId="13" w16cid:durableId="1363700653">
    <w:abstractNumId w:val="0"/>
  </w:num>
  <w:num w:numId="14" w16cid:durableId="473255121">
    <w:abstractNumId w:val="14"/>
  </w:num>
  <w:num w:numId="15" w16cid:durableId="890770152">
    <w:abstractNumId w:val="16"/>
  </w:num>
  <w:num w:numId="16" w16cid:durableId="1210679233">
    <w:abstractNumId w:val="2"/>
  </w:num>
  <w:num w:numId="17" w16cid:durableId="1919360628">
    <w:abstractNumId w:val="11"/>
  </w:num>
  <w:num w:numId="18" w16cid:durableId="1357534968">
    <w:abstractNumId w:val="8"/>
  </w:num>
  <w:num w:numId="19" w16cid:durableId="1240140760">
    <w:abstractNumId w:val="20"/>
  </w:num>
  <w:num w:numId="20" w16cid:durableId="1220048038">
    <w:abstractNumId w:val="22"/>
  </w:num>
  <w:num w:numId="21" w16cid:durableId="597637251">
    <w:abstractNumId w:val="6"/>
  </w:num>
  <w:num w:numId="22" w16cid:durableId="1076435265">
    <w:abstractNumId w:val="9"/>
  </w:num>
  <w:num w:numId="23" w16cid:durableId="1853907469">
    <w:abstractNumId w:val="5"/>
  </w:num>
  <w:num w:numId="24" w16cid:durableId="29113294">
    <w:abstractNumId w:val="4"/>
  </w:num>
  <w:num w:numId="25" w16cid:durableId="1759138652">
    <w:abstractNumId w:val="12"/>
  </w:num>
  <w:num w:numId="26" w16cid:durableId="397830555">
    <w:abstractNumId w:val="21"/>
  </w:num>
  <w:num w:numId="27" w16cid:durableId="9686284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B0E"/>
    <w:rsid w:val="000074C9"/>
    <w:rsid w:val="00057174"/>
    <w:rsid w:val="00067A07"/>
    <w:rsid w:val="00074CFF"/>
    <w:rsid w:val="000A1796"/>
    <w:rsid w:val="000B2649"/>
    <w:rsid w:val="000C2730"/>
    <w:rsid w:val="000E0A05"/>
    <w:rsid w:val="000E22F8"/>
    <w:rsid w:val="000E456F"/>
    <w:rsid w:val="000F1094"/>
    <w:rsid w:val="00164B3F"/>
    <w:rsid w:val="00171B63"/>
    <w:rsid w:val="0017350B"/>
    <w:rsid w:val="00177988"/>
    <w:rsid w:val="00181F62"/>
    <w:rsid w:val="001C6A2B"/>
    <w:rsid w:val="001F7580"/>
    <w:rsid w:val="00211F50"/>
    <w:rsid w:val="00213DC8"/>
    <w:rsid w:val="0024123D"/>
    <w:rsid w:val="002557EA"/>
    <w:rsid w:val="00256ECB"/>
    <w:rsid w:val="0027099B"/>
    <w:rsid w:val="00297D92"/>
    <w:rsid w:val="002A1F35"/>
    <w:rsid w:val="002A27B9"/>
    <w:rsid w:val="002A4225"/>
    <w:rsid w:val="002C3ED0"/>
    <w:rsid w:val="00302928"/>
    <w:rsid w:val="00317AE2"/>
    <w:rsid w:val="003254FE"/>
    <w:rsid w:val="00344B75"/>
    <w:rsid w:val="00354E33"/>
    <w:rsid w:val="0036123F"/>
    <w:rsid w:val="00361A06"/>
    <w:rsid w:val="00370226"/>
    <w:rsid w:val="00385CCE"/>
    <w:rsid w:val="003F5C9C"/>
    <w:rsid w:val="003F630E"/>
    <w:rsid w:val="003F7C11"/>
    <w:rsid w:val="00420C01"/>
    <w:rsid w:val="00425F3C"/>
    <w:rsid w:val="0044437E"/>
    <w:rsid w:val="00457000"/>
    <w:rsid w:val="00466982"/>
    <w:rsid w:val="00482473"/>
    <w:rsid w:val="004C7442"/>
    <w:rsid w:val="004D2944"/>
    <w:rsid w:val="004E7EE4"/>
    <w:rsid w:val="004F10C5"/>
    <w:rsid w:val="004F24C1"/>
    <w:rsid w:val="00502749"/>
    <w:rsid w:val="00557FE0"/>
    <w:rsid w:val="005656F2"/>
    <w:rsid w:val="00574F99"/>
    <w:rsid w:val="00595CEA"/>
    <w:rsid w:val="005B55AD"/>
    <w:rsid w:val="005C78BA"/>
    <w:rsid w:val="005E30FA"/>
    <w:rsid w:val="0062463E"/>
    <w:rsid w:val="006406AF"/>
    <w:rsid w:val="00641E0B"/>
    <w:rsid w:val="00653609"/>
    <w:rsid w:val="006811EE"/>
    <w:rsid w:val="006B7A9F"/>
    <w:rsid w:val="006D69A9"/>
    <w:rsid w:val="006F37E8"/>
    <w:rsid w:val="0071367F"/>
    <w:rsid w:val="00716594"/>
    <w:rsid w:val="007228DA"/>
    <w:rsid w:val="0072736D"/>
    <w:rsid w:val="00732821"/>
    <w:rsid w:val="0075079B"/>
    <w:rsid w:val="007617F9"/>
    <w:rsid w:val="00783231"/>
    <w:rsid w:val="007E38EA"/>
    <w:rsid w:val="007F4F41"/>
    <w:rsid w:val="007F52A0"/>
    <w:rsid w:val="00807134"/>
    <w:rsid w:val="00814525"/>
    <w:rsid w:val="00850C2B"/>
    <w:rsid w:val="008948CF"/>
    <w:rsid w:val="008A652B"/>
    <w:rsid w:val="008C434B"/>
    <w:rsid w:val="008C65D0"/>
    <w:rsid w:val="008E0DA8"/>
    <w:rsid w:val="009038AB"/>
    <w:rsid w:val="00934C17"/>
    <w:rsid w:val="009350CA"/>
    <w:rsid w:val="00953DCD"/>
    <w:rsid w:val="00972022"/>
    <w:rsid w:val="00973A47"/>
    <w:rsid w:val="009A2CC5"/>
    <w:rsid w:val="009A38CE"/>
    <w:rsid w:val="009A5E82"/>
    <w:rsid w:val="009B5103"/>
    <w:rsid w:val="009B5B93"/>
    <w:rsid w:val="00A11679"/>
    <w:rsid w:val="00A33627"/>
    <w:rsid w:val="00A57174"/>
    <w:rsid w:val="00A86A1E"/>
    <w:rsid w:val="00AA0EEC"/>
    <w:rsid w:val="00AF1E94"/>
    <w:rsid w:val="00B008BB"/>
    <w:rsid w:val="00B643A7"/>
    <w:rsid w:val="00B73EC3"/>
    <w:rsid w:val="00B80807"/>
    <w:rsid w:val="00BB0D3D"/>
    <w:rsid w:val="00BE2593"/>
    <w:rsid w:val="00C050A0"/>
    <w:rsid w:val="00C40FEC"/>
    <w:rsid w:val="00C60B05"/>
    <w:rsid w:val="00C640CF"/>
    <w:rsid w:val="00C86833"/>
    <w:rsid w:val="00C9219F"/>
    <w:rsid w:val="00CA16B3"/>
    <w:rsid w:val="00CD6ABC"/>
    <w:rsid w:val="00CE7CC9"/>
    <w:rsid w:val="00D13CA1"/>
    <w:rsid w:val="00D232B1"/>
    <w:rsid w:val="00D31AE0"/>
    <w:rsid w:val="00D520AA"/>
    <w:rsid w:val="00D55C8C"/>
    <w:rsid w:val="00D60E8C"/>
    <w:rsid w:val="00D7634B"/>
    <w:rsid w:val="00D965AD"/>
    <w:rsid w:val="00DC7884"/>
    <w:rsid w:val="00E03746"/>
    <w:rsid w:val="00E12FE8"/>
    <w:rsid w:val="00E311F8"/>
    <w:rsid w:val="00EA5BC7"/>
    <w:rsid w:val="00EB3C90"/>
    <w:rsid w:val="00ED36C0"/>
    <w:rsid w:val="00ED42F5"/>
    <w:rsid w:val="00F10106"/>
    <w:rsid w:val="00F127B3"/>
    <w:rsid w:val="00F24E66"/>
    <w:rsid w:val="00F25A7B"/>
    <w:rsid w:val="00F31FA2"/>
    <w:rsid w:val="00F52C69"/>
    <w:rsid w:val="00F57DA6"/>
    <w:rsid w:val="00F61B0E"/>
    <w:rsid w:val="00F63B3F"/>
    <w:rsid w:val="00F80FA5"/>
    <w:rsid w:val="00F877B6"/>
    <w:rsid w:val="00F965DB"/>
    <w:rsid w:val="00F96777"/>
    <w:rsid w:val="00FA2801"/>
    <w:rsid w:val="00FB13B9"/>
    <w:rsid w:val="00FB15F1"/>
    <w:rsid w:val="00FB495F"/>
    <w:rsid w:val="00FC4ACC"/>
    <w:rsid w:val="00FF34C8"/>
    <w:rsid w:val="00FF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C538"/>
  <w15:docId w15:val="{AB80130A-30F0-47E5-A9E9-002BF81A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442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884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0C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008B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884"/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F57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7DA6"/>
  </w:style>
  <w:style w:type="paragraph" w:styleId="Footer">
    <w:name w:val="footer"/>
    <w:basedOn w:val="Normal"/>
    <w:link w:val="FooterChar"/>
    <w:uiPriority w:val="99"/>
    <w:unhideWhenUsed/>
    <w:rsid w:val="00F57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DA6"/>
  </w:style>
  <w:style w:type="table" w:styleId="TableGrid">
    <w:name w:val="Table Grid"/>
    <w:basedOn w:val="TableNormal"/>
    <w:uiPriority w:val="59"/>
    <w:rsid w:val="005E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2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67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na%20Martin\Downloads\A5_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90FA7-BB9D-4C33-BE91-9ADA7789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A5_Portrait.dotx</Template>
  <TotalTime>5</TotalTime>
  <Pages>10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leafletfrog.co.uk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Martin</dc:creator>
  <dc:description>This is an A5 template with 3mm added on all 4 sides for bleed, and no margins.</dc:description>
  <cp:lastModifiedBy>Nina Martin</cp:lastModifiedBy>
  <cp:revision>3</cp:revision>
  <cp:lastPrinted>2025-07-12T18:56:00Z</cp:lastPrinted>
  <dcterms:created xsi:type="dcterms:W3CDTF">2026-07-30T16:12:00Z</dcterms:created>
  <dcterms:modified xsi:type="dcterms:W3CDTF">2026-07-30T16:16:00Z</dcterms:modified>
</cp:coreProperties>
</file>